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BB3" w:rsidRDefault="004F6BB3" w:rsidP="004D3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EBF7D" wp14:editId="3C04D57C">
            <wp:extent cx="5753100" cy="8162925"/>
            <wp:effectExtent l="0" t="0" r="0" b="9525"/>
            <wp:docPr id="1" name="Рисунок 1" descr="C:\Users\ADMIN\AppData\Local\Microsoft\Windows\INetCache\Content.Word\приказ по ОК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приказ по ОКО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BE5FBC" wp14:editId="566B83AA">
            <wp:extent cx="5760085" cy="8173615"/>
            <wp:effectExtent l="0" t="0" r="0" b="0"/>
            <wp:docPr id="2" name="Рисунок 2" descr="Приказ о внесении изменений в план ОКО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иказ о внесении изменений в план ОКО_page-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53pt;height:642.75pt">
            <v:imagedata r:id="rId10" o:title="приказ по ВПР_page-0001"/>
          </v:shape>
        </w:pict>
      </w:r>
    </w:p>
    <w:p w:rsidR="004D32A5" w:rsidRDefault="004D32A5" w:rsidP="004D3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D32A5" w:rsidSect="004D32A5">
          <w:headerReference w:type="first" r:id="rId11"/>
          <w:pgSz w:w="11906" w:h="16838"/>
          <w:pgMar w:top="1134" w:right="1276" w:bottom="1134" w:left="1559" w:header="709" w:footer="709" w:gutter="0"/>
          <w:cols w:space="708"/>
          <w:titlePg/>
          <w:docGrid w:linePitch="360"/>
        </w:sectPr>
      </w:pPr>
    </w:p>
    <w:p w:rsidR="004D32A5" w:rsidRDefault="004D32A5" w:rsidP="004D3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C6A" w:rsidRPr="009959B1" w:rsidRDefault="00400C6A" w:rsidP="00400C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приказу</w:t>
      </w:r>
    </w:p>
    <w:p w:rsidR="00400C6A" w:rsidRPr="009959B1" w:rsidRDefault="00400C6A" w:rsidP="00400C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Департамента образования</w:t>
      </w:r>
    </w:p>
    <w:p w:rsidR="00400C6A" w:rsidRPr="009959B1" w:rsidRDefault="00400C6A" w:rsidP="00400C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59B1">
        <w:rPr>
          <w:rFonts w:ascii="Times New Roman" w:hAnsi="Times New Roman" w:cs="Times New Roman"/>
          <w:sz w:val="28"/>
          <w:szCs w:val="28"/>
        </w:rPr>
        <w:t>Ивановской области</w:t>
      </w:r>
    </w:p>
    <w:p w:rsidR="00400C6A" w:rsidRDefault="00400C6A" w:rsidP="00400C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59B1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68B7" w:rsidRPr="002A68B7">
        <w:rPr>
          <w:rFonts w:ascii="Times New Roman" w:hAnsi="Times New Roman" w:cs="Times New Roman"/>
          <w:sz w:val="28"/>
          <w:szCs w:val="28"/>
        </w:rPr>
        <w:t>___</w:t>
      </w:r>
      <w:r w:rsidR="002A68B7">
        <w:rPr>
          <w:rFonts w:ascii="Times New Roman" w:hAnsi="Times New Roman" w:cs="Times New Roman"/>
          <w:sz w:val="28"/>
          <w:szCs w:val="28"/>
        </w:rPr>
        <w:t>__</w:t>
      </w:r>
      <w:r w:rsidR="002A68B7" w:rsidRPr="002A68B7">
        <w:rPr>
          <w:rFonts w:ascii="Times New Roman" w:hAnsi="Times New Roman" w:cs="Times New Roman"/>
          <w:sz w:val="28"/>
          <w:szCs w:val="28"/>
        </w:rPr>
        <w:t>____</w:t>
      </w:r>
      <w:r w:rsidRPr="009959B1">
        <w:rPr>
          <w:rFonts w:ascii="Times New Roman" w:hAnsi="Times New Roman" w:cs="Times New Roman"/>
          <w:sz w:val="28"/>
          <w:szCs w:val="28"/>
        </w:rPr>
        <w:t xml:space="preserve">№ </w:t>
      </w:r>
      <w:r w:rsidR="002A68B7">
        <w:rPr>
          <w:rFonts w:ascii="Times New Roman" w:hAnsi="Times New Roman" w:cs="Times New Roman"/>
          <w:sz w:val="28"/>
          <w:szCs w:val="28"/>
        </w:rPr>
        <w:t>__</w:t>
      </w:r>
      <w:r w:rsidRPr="009959B1">
        <w:rPr>
          <w:rFonts w:ascii="Times New Roman" w:hAnsi="Times New Roman" w:cs="Times New Roman"/>
          <w:sz w:val="28"/>
          <w:szCs w:val="28"/>
        </w:rPr>
        <w:t>-о</w:t>
      </w:r>
    </w:p>
    <w:p w:rsidR="00400C6A" w:rsidRDefault="00400C6A" w:rsidP="005739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64D8" w:rsidRPr="001064D8" w:rsidRDefault="001064D8" w:rsidP="001064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64D8">
        <w:rPr>
          <w:rFonts w:ascii="Times New Roman" w:hAnsi="Times New Roman" w:cs="Times New Roman"/>
          <w:sz w:val="28"/>
          <w:szCs w:val="28"/>
        </w:rPr>
        <w:t>Приложение к приказу</w:t>
      </w:r>
    </w:p>
    <w:p w:rsidR="001064D8" w:rsidRPr="001064D8" w:rsidRDefault="001064D8" w:rsidP="001064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64D8">
        <w:rPr>
          <w:rFonts w:ascii="Times New Roman" w:hAnsi="Times New Roman" w:cs="Times New Roman"/>
          <w:sz w:val="28"/>
          <w:szCs w:val="28"/>
        </w:rPr>
        <w:t>Департамента образования</w:t>
      </w:r>
    </w:p>
    <w:p w:rsidR="001064D8" w:rsidRPr="001064D8" w:rsidRDefault="001064D8" w:rsidP="001064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64D8">
        <w:rPr>
          <w:rFonts w:ascii="Times New Roman" w:hAnsi="Times New Roman" w:cs="Times New Roman"/>
          <w:sz w:val="28"/>
          <w:szCs w:val="28"/>
        </w:rPr>
        <w:t>Ивановской области</w:t>
      </w:r>
    </w:p>
    <w:p w:rsidR="001C42D2" w:rsidRPr="005017EA" w:rsidRDefault="001064D8" w:rsidP="001064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064D8">
        <w:rPr>
          <w:rFonts w:ascii="Times New Roman" w:hAnsi="Times New Roman" w:cs="Times New Roman"/>
          <w:sz w:val="28"/>
          <w:szCs w:val="28"/>
        </w:rPr>
        <w:t>от 27.01.2021 № 61-о</w:t>
      </w:r>
    </w:p>
    <w:p w:rsidR="000C48B3" w:rsidRPr="00EC6D06" w:rsidRDefault="000C48B3" w:rsidP="000C48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F8717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 А Н</w:t>
      </w:r>
    </w:p>
    <w:p w:rsidR="000C48B3" w:rsidRDefault="000C48B3" w:rsidP="000C48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0C5">
        <w:rPr>
          <w:rFonts w:ascii="Times New Roman" w:hAnsi="Times New Roman" w:cs="Times New Roman"/>
          <w:b/>
          <w:sz w:val="28"/>
          <w:szCs w:val="28"/>
        </w:rPr>
        <w:t>проведения мероприятий по оценке качества образования, региональных процедур оценки</w:t>
      </w:r>
    </w:p>
    <w:p w:rsidR="000C48B3" w:rsidRPr="000C48B3" w:rsidRDefault="000C48B3" w:rsidP="000C4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700C5">
        <w:rPr>
          <w:rFonts w:ascii="Times New Roman" w:hAnsi="Times New Roman" w:cs="Times New Roman"/>
          <w:b/>
          <w:sz w:val="28"/>
          <w:szCs w:val="28"/>
        </w:rPr>
        <w:t xml:space="preserve">образовательных результатов на </w:t>
      </w:r>
      <w:r>
        <w:rPr>
          <w:rFonts w:ascii="Times New Roman" w:hAnsi="Times New Roman" w:cs="Times New Roman"/>
          <w:b/>
          <w:sz w:val="28"/>
          <w:szCs w:val="28"/>
        </w:rPr>
        <w:t>2021 год</w:t>
      </w:r>
    </w:p>
    <w:p w:rsidR="001C42D2" w:rsidRPr="009959B1" w:rsidRDefault="001C42D2" w:rsidP="005739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74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155"/>
        <w:gridCol w:w="1417"/>
        <w:gridCol w:w="1842"/>
        <w:gridCol w:w="709"/>
        <w:gridCol w:w="992"/>
        <w:gridCol w:w="1588"/>
        <w:gridCol w:w="1247"/>
        <w:gridCol w:w="1560"/>
        <w:gridCol w:w="1162"/>
        <w:gridCol w:w="1531"/>
      </w:tblGrid>
      <w:tr w:rsidR="000F4FCC" w:rsidRPr="005569D5" w:rsidTr="000F78FE">
        <w:trPr>
          <w:cantSplit/>
          <w:trHeight w:val="1043"/>
          <w:tblHeader/>
        </w:trPr>
        <w:tc>
          <w:tcPr>
            <w:tcW w:w="539" w:type="dxa"/>
            <w:vAlign w:val="center"/>
          </w:tcPr>
          <w:p w:rsidR="000F4FCC" w:rsidRPr="005569D5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155" w:type="dxa"/>
            <w:vAlign w:val="center"/>
          </w:tcPr>
          <w:p w:rsidR="000F4FCC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0F4FCC" w:rsidRPr="005569D5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1417" w:type="dxa"/>
            <w:vAlign w:val="center"/>
          </w:tcPr>
          <w:p w:rsidR="000F4FCC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b/>
                <w:sz w:val="20"/>
                <w:szCs w:val="20"/>
              </w:rPr>
              <w:t>Тип</w:t>
            </w:r>
          </w:p>
          <w:p w:rsidR="000F4FCC" w:rsidRPr="005569D5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b/>
                <w:sz w:val="20"/>
                <w:szCs w:val="20"/>
              </w:rPr>
              <w:t>исследования</w:t>
            </w:r>
          </w:p>
        </w:tc>
        <w:tc>
          <w:tcPr>
            <w:tcW w:w="1842" w:type="dxa"/>
            <w:vAlign w:val="center"/>
          </w:tcPr>
          <w:p w:rsidR="000F4FCC" w:rsidRPr="005569D5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Общеобразовательный п</w:t>
            </w:r>
            <w:r w:rsidRPr="005569D5">
              <w:rPr>
                <w:rFonts w:ascii="Times New Roman" w:hAnsi="Times New Roman" w:cs="Times New Roman"/>
                <w:b/>
                <w:sz w:val="20"/>
                <w:szCs w:val="20"/>
              </w:rPr>
              <w:t>редмет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объект исследования</w:t>
            </w:r>
          </w:p>
        </w:tc>
        <w:tc>
          <w:tcPr>
            <w:tcW w:w="709" w:type="dxa"/>
            <w:vAlign w:val="center"/>
          </w:tcPr>
          <w:p w:rsidR="000F4FCC" w:rsidRPr="008D62CB" w:rsidRDefault="000F4FCC" w:rsidP="000274F5">
            <w:pPr>
              <w:spacing w:line="200" w:lineRule="exact"/>
              <w:ind w:left="-57" w:right="-57"/>
              <w:jc w:val="center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  <w:r w:rsidRPr="008D62CB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Класс</w:t>
            </w:r>
          </w:p>
        </w:tc>
        <w:tc>
          <w:tcPr>
            <w:tcW w:w="992" w:type="dxa"/>
            <w:vAlign w:val="center"/>
          </w:tcPr>
          <w:p w:rsidR="000F4FCC" w:rsidRPr="005569D5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b/>
                <w:sz w:val="20"/>
                <w:szCs w:val="20"/>
              </w:rPr>
              <w:t>Срок проведения</w:t>
            </w:r>
          </w:p>
        </w:tc>
        <w:tc>
          <w:tcPr>
            <w:tcW w:w="1588" w:type="dxa"/>
            <w:vAlign w:val="center"/>
          </w:tcPr>
          <w:p w:rsidR="000F4FCC" w:rsidRPr="005569D5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b/>
                <w:sz w:val="20"/>
                <w:szCs w:val="20"/>
              </w:rPr>
              <w:t>Инструментарий</w:t>
            </w:r>
          </w:p>
        </w:tc>
        <w:tc>
          <w:tcPr>
            <w:tcW w:w="1247" w:type="dxa"/>
            <w:vAlign w:val="center"/>
          </w:tcPr>
          <w:p w:rsidR="000F4FCC" w:rsidRPr="005569D5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</w:rPr>
              <w:t>Уровень п</w:t>
            </w:r>
            <w:r w:rsidRPr="005569D5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</w:rPr>
              <w:t>роверк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</w:rPr>
              <w:t>и</w:t>
            </w:r>
            <w:r w:rsidRPr="005569D5">
              <w:rPr>
                <w:rFonts w:ascii="Times New Roman" w:eastAsia="Calibri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результатов</w:t>
            </w:r>
          </w:p>
        </w:tc>
        <w:tc>
          <w:tcPr>
            <w:tcW w:w="1560" w:type="dxa"/>
            <w:vAlign w:val="center"/>
          </w:tcPr>
          <w:p w:rsidR="000F4FCC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b/>
                <w:sz w:val="20"/>
                <w:szCs w:val="20"/>
              </w:rPr>
              <w:t>Меры</w:t>
            </w:r>
          </w:p>
          <w:p w:rsidR="000F4FCC" w:rsidRPr="005569D5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b/>
                <w:sz w:val="20"/>
                <w:szCs w:val="20"/>
              </w:rPr>
              <w:t>обеспечения объективности</w:t>
            </w:r>
          </w:p>
        </w:tc>
        <w:tc>
          <w:tcPr>
            <w:tcW w:w="1162" w:type="dxa"/>
            <w:vAlign w:val="center"/>
          </w:tcPr>
          <w:p w:rsidR="000F4FCC" w:rsidRPr="005569D5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Выборка, вариативность (добровольность)</w:t>
            </w:r>
          </w:p>
        </w:tc>
        <w:tc>
          <w:tcPr>
            <w:tcW w:w="1531" w:type="dxa"/>
            <w:vAlign w:val="center"/>
          </w:tcPr>
          <w:p w:rsidR="000F4FCC" w:rsidRPr="005569D5" w:rsidRDefault="000F4FCC" w:rsidP="000274F5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Форма представления результатов</w:t>
            </w:r>
          </w:p>
        </w:tc>
      </w:tr>
    </w:tbl>
    <w:p w:rsidR="005739D6" w:rsidRPr="000F4FCC" w:rsidRDefault="005739D6" w:rsidP="003A1547">
      <w:pPr>
        <w:spacing w:after="0"/>
        <w:rPr>
          <w:rFonts w:ascii="Times New Roman" w:hAnsi="Times New Roman" w:cs="Times New Roman"/>
          <w:b/>
          <w:color w:val="FF0000"/>
          <w:sz w:val="2"/>
          <w:szCs w:val="16"/>
        </w:rPr>
      </w:pPr>
    </w:p>
    <w:tbl>
      <w:tblPr>
        <w:tblStyle w:val="a3"/>
        <w:tblW w:w="1474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155"/>
        <w:gridCol w:w="1417"/>
        <w:gridCol w:w="1842"/>
        <w:gridCol w:w="709"/>
        <w:gridCol w:w="992"/>
        <w:gridCol w:w="1588"/>
        <w:gridCol w:w="1247"/>
        <w:gridCol w:w="1560"/>
        <w:gridCol w:w="1162"/>
        <w:gridCol w:w="1531"/>
      </w:tblGrid>
      <w:tr w:rsidR="000F4FCC" w:rsidRPr="005569D5" w:rsidTr="00B17974">
        <w:trPr>
          <w:cantSplit/>
          <w:trHeight w:val="170"/>
          <w:tblHeader/>
        </w:trPr>
        <w:tc>
          <w:tcPr>
            <w:tcW w:w="539" w:type="dxa"/>
            <w:vAlign w:val="center"/>
          </w:tcPr>
          <w:p w:rsidR="000F4FCC" w:rsidRPr="00BC6CB7" w:rsidRDefault="000F4FCC" w:rsidP="000274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55" w:type="dxa"/>
            <w:vAlign w:val="center"/>
          </w:tcPr>
          <w:p w:rsidR="000F4FCC" w:rsidRPr="00BC6CB7" w:rsidRDefault="000F4FCC" w:rsidP="000274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0F4FCC" w:rsidRPr="00BC6CB7" w:rsidRDefault="000F4FCC" w:rsidP="000274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:rsidR="000F4FCC" w:rsidRPr="00BC6CB7" w:rsidRDefault="000F4FCC" w:rsidP="000274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0F4FCC" w:rsidRPr="00BC6CB7" w:rsidRDefault="000F4FCC" w:rsidP="000274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0F4FCC" w:rsidRPr="00BC6CB7" w:rsidRDefault="000F4FCC" w:rsidP="000274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88" w:type="dxa"/>
            <w:vAlign w:val="center"/>
          </w:tcPr>
          <w:p w:rsidR="000F4FCC" w:rsidRPr="00BC6CB7" w:rsidRDefault="000F4FCC" w:rsidP="000274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47" w:type="dxa"/>
            <w:vAlign w:val="center"/>
          </w:tcPr>
          <w:p w:rsidR="000F4FCC" w:rsidRPr="00BC6CB7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BC6CB7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560" w:type="dxa"/>
            <w:vAlign w:val="center"/>
          </w:tcPr>
          <w:p w:rsidR="000F4FCC" w:rsidRPr="00BC6CB7" w:rsidRDefault="000F4FCC" w:rsidP="000274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62" w:type="dxa"/>
            <w:vAlign w:val="center"/>
          </w:tcPr>
          <w:p w:rsidR="000F4FCC" w:rsidRPr="00BC6CB7" w:rsidRDefault="000F4FCC" w:rsidP="000274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31" w:type="dxa"/>
            <w:vAlign w:val="center"/>
          </w:tcPr>
          <w:p w:rsidR="000F4FCC" w:rsidRPr="00BC6CB7" w:rsidRDefault="000F4FCC" w:rsidP="000274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0F4FCC" w:rsidRPr="005569D5" w:rsidTr="00B17974">
        <w:tc>
          <w:tcPr>
            <w:tcW w:w="14742" w:type="dxa"/>
            <w:gridSpan w:val="11"/>
          </w:tcPr>
          <w:p w:rsidR="000F4FCC" w:rsidRPr="00E16DFA" w:rsidRDefault="000F4FCC" w:rsidP="000274F5">
            <w:pPr>
              <w:spacing w:before="60" w:after="6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6D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Второе полугодие 2020-2021 учеб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ного года</w:t>
            </w:r>
          </w:p>
        </w:tc>
      </w:tr>
      <w:tr w:rsidR="000F4FCC" w:rsidRPr="005569D5" w:rsidTr="00B17974">
        <w:tc>
          <w:tcPr>
            <w:tcW w:w="14742" w:type="dxa"/>
            <w:gridSpan w:val="11"/>
          </w:tcPr>
          <w:p w:rsidR="000F4FCC" w:rsidRPr="00063447" w:rsidRDefault="000F4FCC" w:rsidP="000274F5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063447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Международные, федеральные исследования, анализ результатов</w:t>
            </w:r>
          </w:p>
        </w:tc>
      </w:tr>
      <w:tr w:rsidR="000F4FCC" w:rsidRPr="005569D5" w:rsidTr="00B17974">
        <w:tc>
          <w:tcPr>
            <w:tcW w:w="539" w:type="dxa"/>
            <w:vAlign w:val="center"/>
          </w:tcPr>
          <w:p w:rsidR="000F4FCC" w:rsidRPr="005569D5" w:rsidRDefault="000F78FE" w:rsidP="000274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55" w:type="dxa"/>
          </w:tcPr>
          <w:p w:rsidR="000F4FCC" w:rsidRPr="00CE2AF9" w:rsidRDefault="000F4FCC" w:rsidP="000274F5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Международное исследование качества чтения и понимания текста </w:t>
            </w:r>
            <w:r w:rsidRPr="00CE2A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PIRLS</w:t>
            </w: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CE2A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Progress</w:t>
            </w: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2A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2A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International</w:t>
            </w: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2A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Reading</w:t>
            </w: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2A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Literacy</w:t>
            </w: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2AF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Study</w:t>
            </w: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  <w:vAlign w:val="center"/>
          </w:tcPr>
          <w:p w:rsidR="000F4FCC" w:rsidRPr="00FA30A2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30A2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Международное исследование</w:t>
            </w:r>
          </w:p>
        </w:tc>
        <w:tc>
          <w:tcPr>
            <w:tcW w:w="1842" w:type="dxa"/>
            <w:vAlign w:val="center"/>
          </w:tcPr>
          <w:p w:rsidR="000F4FCC" w:rsidRPr="00FA30A2" w:rsidRDefault="000F4FCC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30A2">
              <w:rPr>
                <w:rFonts w:ascii="Times New Roman" w:eastAsia="Calibri" w:hAnsi="Times New Roman" w:cs="Times New Roman"/>
                <w:sz w:val="20"/>
                <w:szCs w:val="20"/>
              </w:rPr>
              <w:t>Читательская грамотность</w:t>
            </w:r>
          </w:p>
        </w:tc>
        <w:tc>
          <w:tcPr>
            <w:tcW w:w="709" w:type="dxa"/>
            <w:vAlign w:val="center"/>
          </w:tcPr>
          <w:p w:rsidR="000F4FCC" w:rsidRPr="00D031E4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1E4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0F4FCC" w:rsidRPr="00427404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eastAsia="Calibri" w:hAnsi="Times New Roman" w:cs="Times New Roman"/>
                <w:sz w:val="20"/>
                <w:szCs w:val="20"/>
              </w:rPr>
              <w:t>Апрель 2021 года</w:t>
            </w:r>
          </w:p>
        </w:tc>
        <w:tc>
          <w:tcPr>
            <w:tcW w:w="1588" w:type="dxa"/>
            <w:vAlign w:val="center"/>
          </w:tcPr>
          <w:p w:rsidR="000F4FCC" w:rsidRPr="00D031E4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1E4">
              <w:rPr>
                <w:rFonts w:ascii="Times New Roman" w:eastAsia="Calibri" w:hAnsi="Times New Roman" w:cs="Times New Roman"/>
                <w:sz w:val="20"/>
                <w:szCs w:val="20"/>
              </w:rPr>
              <w:t>Компьютерное/ бумажное тестирование и анкетирование</w:t>
            </w:r>
          </w:p>
        </w:tc>
        <w:tc>
          <w:tcPr>
            <w:tcW w:w="1247" w:type="dxa"/>
            <w:vAlign w:val="center"/>
          </w:tcPr>
          <w:p w:rsidR="000F4FCC" w:rsidRPr="00D031E4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1E4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Федеральный уровень</w:t>
            </w:r>
          </w:p>
        </w:tc>
        <w:tc>
          <w:tcPr>
            <w:tcW w:w="1560" w:type="dxa"/>
            <w:vAlign w:val="center"/>
          </w:tcPr>
          <w:p w:rsidR="000F4FCC" w:rsidRPr="00D031E4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1E4">
              <w:rPr>
                <w:rFonts w:ascii="Times New Roman" w:eastAsia="Calibri" w:hAnsi="Times New Roman" w:cs="Times New Roman"/>
                <w:sz w:val="20"/>
                <w:szCs w:val="20"/>
              </w:rPr>
              <w:t>Привлечение независимых наблюдателей</w:t>
            </w:r>
          </w:p>
        </w:tc>
        <w:tc>
          <w:tcPr>
            <w:tcW w:w="1162" w:type="dxa"/>
            <w:vAlign w:val="center"/>
          </w:tcPr>
          <w:p w:rsidR="000F4FCC" w:rsidRPr="00D031E4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31E4">
              <w:rPr>
                <w:rFonts w:ascii="Times New Roman" w:eastAsia="Calibri" w:hAnsi="Times New Roman" w:cs="Times New Roman"/>
                <w:sz w:val="20"/>
                <w:szCs w:val="20"/>
              </w:rPr>
              <w:t>Федеральная выборка</w:t>
            </w:r>
          </w:p>
        </w:tc>
        <w:tc>
          <w:tcPr>
            <w:tcW w:w="1531" w:type="dxa"/>
            <w:vAlign w:val="center"/>
          </w:tcPr>
          <w:p w:rsidR="000F4FCC" w:rsidRPr="00D031E4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Аналитическая справка на федеральном уровне</w:t>
            </w:r>
          </w:p>
        </w:tc>
      </w:tr>
      <w:tr w:rsidR="000F4FCC" w:rsidRPr="005569D5" w:rsidTr="00B17974">
        <w:trPr>
          <w:trHeight w:val="468"/>
        </w:trPr>
        <w:tc>
          <w:tcPr>
            <w:tcW w:w="539" w:type="dxa"/>
            <w:vMerge w:val="restart"/>
            <w:vAlign w:val="center"/>
          </w:tcPr>
          <w:p w:rsidR="000F4FCC" w:rsidRPr="005569D5" w:rsidRDefault="000F4FCC" w:rsidP="000274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155" w:type="dxa"/>
            <w:vMerge w:val="restart"/>
            <w:vAlign w:val="center"/>
          </w:tcPr>
          <w:p w:rsidR="000F4FCC" w:rsidRPr="00CE2AF9" w:rsidRDefault="000F4FCC" w:rsidP="000274F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>Всероссийские проверочные работы (ВПР)</w:t>
            </w:r>
          </w:p>
        </w:tc>
        <w:tc>
          <w:tcPr>
            <w:tcW w:w="1417" w:type="dxa"/>
            <w:vMerge w:val="restart"/>
            <w:vAlign w:val="center"/>
          </w:tcPr>
          <w:p w:rsidR="000F4FCC" w:rsidRPr="005569D5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Федеральное исследование</w:t>
            </w:r>
          </w:p>
        </w:tc>
        <w:tc>
          <w:tcPr>
            <w:tcW w:w="1842" w:type="dxa"/>
            <w:vAlign w:val="center"/>
          </w:tcPr>
          <w:p w:rsidR="000F4FCC" w:rsidRPr="005569D5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Русский язык</w:t>
            </w:r>
          </w:p>
          <w:p w:rsidR="000F4FCC" w:rsidRPr="005569D5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Математика</w:t>
            </w:r>
          </w:p>
          <w:p w:rsidR="000F4FCC" w:rsidRPr="005569D5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709" w:type="dxa"/>
            <w:vAlign w:val="center"/>
          </w:tcPr>
          <w:p w:rsidR="000F4FCC" w:rsidRPr="005569D5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0F4FCC" w:rsidRPr="00122C34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 марта – 21 мая 2021 года</w:t>
            </w:r>
          </w:p>
        </w:tc>
        <w:tc>
          <w:tcPr>
            <w:tcW w:w="1588" w:type="dxa"/>
            <w:vMerge w:val="restart"/>
            <w:vAlign w:val="center"/>
          </w:tcPr>
          <w:p w:rsidR="000F4FCC" w:rsidRPr="005569D5" w:rsidRDefault="000F4FCC" w:rsidP="0038489B">
            <w:pPr>
              <w:spacing w:line="20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Проверочная работа с индивидуальной генерацией </w:t>
            </w:r>
            <w:r w:rsidR="0038489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вариантов на федеральном уровне</w:t>
            </w:r>
          </w:p>
        </w:tc>
        <w:tc>
          <w:tcPr>
            <w:tcW w:w="1247" w:type="dxa"/>
            <w:vMerge w:val="restart"/>
            <w:vAlign w:val="center"/>
          </w:tcPr>
          <w:p w:rsidR="000F4FCC" w:rsidRPr="005569D5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Школьный уровень</w:t>
            </w:r>
          </w:p>
        </w:tc>
        <w:tc>
          <w:tcPr>
            <w:tcW w:w="1560" w:type="dxa"/>
            <w:vMerge w:val="restart"/>
          </w:tcPr>
          <w:p w:rsidR="000F4FCC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4B05C7">
              <w:rPr>
                <w:rFonts w:ascii="Times New Roman" w:eastAsia="Calibri" w:hAnsi="Times New Roman" w:cs="Times New Roman"/>
                <w:sz w:val="20"/>
                <w:szCs w:val="20"/>
              </w:rPr>
              <w:t>ривлечение незави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симых наблюдателей.</w:t>
            </w:r>
          </w:p>
          <w:p w:rsidR="000F4FCC" w:rsidRPr="00122C34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4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Присутствие </w:t>
            </w:r>
            <w:r w:rsidRPr="006144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должностных лиц Департамента образования Ивановской области.</w:t>
            </w:r>
          </w:p>
        </w:tc>
        <w:tc>
          <w:tcPr>
            <w:tcW w:w="1162" w:type="dxa"/>
            <w:vMerge w:val="restart"/>
            <w:vAlign w:val="center"/>
          </w:tcPr>
          <w:p w:rsidR="000F4FCC" w:rsidRPr="00122C34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Все ОО</w:t>
            </w:r>
          </w:p>
        </w:tc>
        <w:tc>
          <w:tcPr>
            <w:tcW w:w="1531" w:type="dxa"/>
            <w:vMerge w:val="restart"/>
            <w:vAlign w:val="center"/>
          </w:tcPr>
          <w:p w:rsidR="000F4FCC" w:rsidRPr="00CF6B92" w:rsidRDefault="000F4FCC" w:rsidP="000274F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</w:pPr>
            <w:r w:rsidRPr="00CF6B92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>Школьный уровень:</w:t>
            </w:r>
          </w:p>
          <w:p w:rsidR="000F4FCC" w:rsidRPr="00CF6B92" w:rsidRDefault="000F4FCC" w:rsidP="000274F5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</w:pPr>
            <w:r w:rsidRPr="00CF6B92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 xml:space="preserve">статистические формы </w:t>
            </w:r>
            <w:r w:rsidRPr="00CF6B92">
              <w:rPr>
                <w:rFonts w:ascii="Times New Roman" w:eastAsia="Calibri" w:hAnsi="Times New Roman" w:cs="Times New Roman"/>
                <w:spacing w:val="-4"/>
                <w:sz w:val="20"/>
                <w:szCs w:val="20"/>
                <w:lang w:val="en-US"/>
              </w:rPr>
              <w:t>Excel</w:t>
            </w:r>
            <w:r w:rsidRPr="00CF6B92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 xml:space="preserve"> в </w:t>
            </w:r>
            <w:r w:rsidRPr="00CF6B92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lastRenderedPageBreak/>
              <w:t>личном кабинете ОО в системе ФИС ОКО</w:t>
            </w:r>
          </w:p>
          <w:p w:rsidR="000F4FCC" w:rsidRPr="00CF6B92" w:rsidRDefault="000F4FCC" w:rsidP="000F78FE">
            <w:pPr>
              <w:spacing w:line="200" w:lineRule="exact"/>
              <w:jc w:val="center"/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</w:pPr>
            <w:r w:rsidRPr="00CF6B92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>Региональный уровень:</w:t>
            </w:r>
          </w:p>
        </w:tc>
      </w:tr>
      <w:tr w:rsidR="000F4FCC" w:rsidRPr="005569D5" w:rsidTr="00B17974">
        <w:trPr>
          <w:trHeight w:val="1160"/>
        </w:trPr>
        <w:tc>
          <w:tcPr>
            <w:tcW w:w="539" w:type="dxa"/>
            <w:vMerge/>
            <w:tcBorders>
              <w:bottom w:val="single" w:sz="4" w:space="0" w:color="auto"/>
            </w:tcBorders>
          </w:tcPr>
          <w:p w:rsidR="000F4FCC" w:rsidRPr="005569D5" w:rsidRDefault="000F4FCC" w:rsidP="000274F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Borders>
              <w:bottom w:val="single" w:sz="4" w:space="0" w:color="auto"/>
            </w:tcBorders>
          </w:tcPr>
          <w:p w:rsidR="000F4FCC" w:rsidRPr="005569D5" w:rsidRDefault="000F4FCC" w:rsidP="000274F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0F4FCC" w:rsidRPr="005569D5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0F4FCC" w:rsidRPr="005569D5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Русский язык Математика История</w:t>
            </w:r>
          </w:p>
          <w:p w:rsidR="000F4FCC" w:rsidRPr="005569D5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  <w:vAlign w:val="center"/>
          </w:tcPr>
          <w:p w:rsidR="000F4FCC" w:rsidRPr="005569D5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0F4FCC" w:rsidRPr="005569D5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 марта – 21 мая 2021 года</w:t>
            </w:r>
          </w:p>
        </w:tc>
        <w:tc>
          <w:tcPr>
            <w:tcW w:w="1588" w:type="dxa"/>
            <w:vMerge/>
          </w:tcPr>
          <w:p w:rsidR="000F4FCC" w:rsidRPr="005569D5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</w:tcPr>
          <w:p w:rsidR="000F4FCC" w:rsidRPr="005569D5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0F4FCC" w:rsidRPr="005569D5" w:rsidRDefault="000F4FCC" w:rsidP="000274F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</w:tcPr>
          <w:p w:rsidR="000F4FCC" w:rsidRPr="005569D5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vMerge/>
          </w:tcPr>
          <w:p w:rsidR="000F4FCC" w:rsidRPr="005569D5" w:rsidRDefault="000F4FCC" w:rsidP="000274F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8489B" w:rsidRPr="005569D5" w:rsidTr="00B17974">
        <w:trPr>
          <w:trHeight w:val="57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9B" w:rsidRPr="00CE2AF9" w:rsidRDefault="0038489B" w:rsidP="000F4FC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>Всероссийские проверочные работы (ВПР)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Федеральное исследование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38489B" w:rsidRPr="005569D5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Русский язык</w:t>
            </w:r>
          </w:p>
          <w:p w:rsidR="0038489B" w:rsidRPr="005569D5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709" w:type="dxa"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 марта – 21 мая 2021 года</w:t>
            </w:r>
          </w:p>
        </w:tc>
        <w:tc>
          <w:tcPr>
            <w:tcW w:w="1588" w:type="dxa"/>
            <w:vMerge w:val="restart"/>
          </w:tcPr>
          <w:p w:rsidR="0038489B" w:rsidRPr="005569D5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eastAsia="Calibri" w:hAnsi="Times New Roman" w:cs="Times New Roman"/>
                <w:sz w:val="20"/>
                <w:szCs w:val="20"/>
              </w:rPr>
              <w:t>в системе ФИС ОКО на основе закрытого банка заданий ВПР</w:t>
            </w:r>
          </w:p>
        </w:tc>
        <w:tc>
          <w:tcPr>
            <w:tcW w:w="1247" w:type="dxa"/>
            <w:vMerge w:val="restart"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Школьный уровень</w:t>
            </w:r>
          </w:p>
        </w:tc>
        <w:tc>
          <w:tcPr>
            <w:tcW w:w="1560" w:type="dxa"/>
            <w:vMerge w:val="restart"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46F">
              <w:rPr>
                <w:rFonts w:ascii="Times New Roman" w:eastAsia="Calibri" w:hAnsi="Times New Roman" w:cs="Times New Roman"/>
                <w:sz w:val="20"/>
                <w:szCs w:val="20"/>
              </w:rPr>
              <w:t>3. 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рганизация видеонаблюде</w:t>
            </w:r>
            <w:r w:rsidRPr="0061446F">
              <w:rPr>
                <w:rFonts w:ascii="Times New Roman" w:eastAsia="Calibri" w:hAnsi="Times New Roman" w:cs="Times New Roman"/>
                <w:sz w:val="20"/>
                <w:szCs w:val="20"/>
              </w:rPr>
              <w:t>ния в ряде ОО (по решению Департамента образования Ивановской области).</w:t>
            </w:r>
          </w:p>
        </w:tc>
        <w:tc>
          <w:tcPr>
            <w:tcW w:w="1162" w:type="dxa"/>
            <w:vMerge w:val="restart"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Все ОО</w:t>
            </w:r>
          </w:p>
        </w:tc>
        <w:tc>
          <w:tcPr>
            <w:tcW w:w="1531" w:type="dxa"/>
            <w:vMerge w:val="restart"/>
          </w:tcPr>
          <w:p w:rsidR="0038489B" w:rsidRPr="005569D5" w:rsidRDefault="00F658B5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>статистико-аналитический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38489B">
              <w:rPr>
                <w:rFonts w:ascii="Times New Roman" w:eastAsia="Calibri" w:hAnsi="Times New Roman" w:cs="Times New Roman"/>
                <w:sz w:val="20"/>
                <w:szCs w:val="20"/>
              </w:rPr>
              <w:t>сборник результатов</w:t>
            </w:r>
          </w:p>
        </w:tc>
      </w:tr>
      <w:tr w:rsidR="0038489B" w:rsidRPr="005569D5" w:rsidTr="00B17974">
        <w:trPr>
          <w:trHeight w:val="1389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9B" w:rsidRPr="00CE2AF9" w:rsidRDefault="0038489B" w:rsidP="000F4F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38489B" w:rsidRPr="005569D5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История</w:t>
            </w:r>
          </w:p>
          <w:p w:rsidR="0038489B" w:rsidRPr="005569D5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Биология</w:t>
            </w:r>
          </w:p>
          <w:p w:rsidR="0038489B" w:rsidRPr="005569D5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География</w:t>
            </w:r>
          </w:p>
          <w:p w:rsidR="0038489B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Обществознание</w:t>
            </w:r>
          </w:p>
          <w:p w:rsidR="0038489B" w:rsidRPr="005569D5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A9C">
              <w:rPr>
                <w:rFonts w:ascii="Times New Roman" w:eastAsia="Calibri" w:hAnsi="Times New Roman" w:cs="Times New Roman"/>
                <w:sz w:val="20"/>
                <w:szCs w:val="20"/>
              </w:rPr>
              <w:t>(ВПР проводятся по двум предметам на основе случайного выбора)</w:t>
            </w:r>
          </w:p>
        </w:tc>
        <w:tc>
          <w:tcPr>
            <w:tcW w:w="709" w:type="dxa"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 марта – 21 мая 2021 года</w:t>
            </w:r>
          </w:p>
        </w:tc>
        <w:tc>
          <w:tcPr>
            <w:tcW w:w="1588" w:type="dxa"/>
            <w:vMerge/>
            <w:vAlign w:val="center"/>
          </w:tcPr>
          <w:p w:rsidR="0038489B" w:rsidRPr="00BC6CB7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38489B" w:rsidRPr="0061446F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  <w:vAlign w:val="center"/>
          </w:tcPr>
          <w:p w:rsidR="0038489B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vMerge/>
            <w:vAlign w:val="center"/>
          </w:tcPr>
          <w:p w:rsidR="0038489B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8489B" w:rsidRPr="005569D5" w:rsidTr="00B17974">
        <w:trPr>
          <w:trHeight w:val="1090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38489B" w:rsidRPr="005569D5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Русский язык</w:t>
            </w:r>
          </w:p>
          <w:p w:rsidR="0038489B" w:rsidRPr="005569D5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Математика</w:t>
            </w:r>
          </w:p>
          <w:p w:rsidR="0038489B" w:rsidRPr="005569D5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История Биология</w:t>
            </w:r>
          </w:p>
          <w:p w:rsidR="0038489B" w:rsidRPr="005569D5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Физика</w:t>
            </w:r>
          </w:p>
          <w:p w:rsidR="0038489B" w:rsidRPr="005569D5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География</w:t>
            </w:r>
          </w:p>
          <w:p w:rsidR="0038489B" w:rsidRPr="005569D5" w:rsidRDefault="0038489B" w:rsidP="000F4FCC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709" w:type="dxa"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 марта – 21 мая 2021 года</w:t>
            </w:r>
          </w:p>
        </w:tc>
        <w:tc>
          <w:tcPr>
            <w:tcW w:w="1588" w:type="dxa"/>
            <w:vMerge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vMerge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8489B" w:rsidRPr="005569D5" w:rsidTr="00B17974">
        <w:trPr>
          <w:trHeight w:val="1039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38489B" w:rsidRDefault="0038489B" w:rsidP="0038489B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Английский язык</w:t>
            </w:r>
          </w:p>
          <w:p w:rsidR="0038489B" w:rsidRDefault="0038489B" w:rsidP="0038489B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Немецкий язык</w:t>
            </w:r>
          </w:p>
          <w:p w:rsidR="0038489B" w:rsidRPr="005569D5" w:rsidRDefault="0038489B" w:rsidP="0038489B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Французский язык</w:t>
            </w:r>
          </w:p>
        </w:tc>
        <w:tc>
          <w:tcPr>
            <w:tcW w:w="709" w:type="dxa"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vAlign w:val="center"/>
          </w:tcPr>
          <w:p w:rsidR="0038489B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 апреля – 21 мая 2021 года</w:t>
            </w:r>
          </w:p>
        </w:tc>
        <w:tc>
          <w:tcPr>
            <w:tcW w:w="1588" w:type="dxa"/>
            <w:vMerge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vMerge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8489B" w:rsidRPr="005569D5" w:rsidTr="00B17974">
        <w:trPr>
          <w:trHeight w:val="69"/>
        </w:trPr>
        <w:tc>
          <w:tcPr>
            <w:tcW w:w="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38489B" w:rsidRPr="005569D5" w:rsidRDefault="0038489B" w:rsidP="0038489B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Русский язык</w:t>
            </w:r>
          </w:p>
          <w:p w:rsidR="0038489B" w:rsidRPr="005569D5" w:rsidRDefault="0038489B" w:rsidP="0038489B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vAlign w:val="center"/>
          </w:tcPr>
          <w:p w:rsidR="0038489B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 марта – 21 мая 2021 года</w:t>
            </w:r>
          </w:p>
        </w:tc>
        <w:tc>
          <w:tcPr>
            <w:tcW w:w="1588" w:type="dxa"/>
            <w:vMerge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vMerge/>
          </w:tcPr>
          <w:p w:rsidR="0038489B" w:rsidRPr="00084F42" w:rsidRDefault="0038489B" w:rsidP="000F4FCC">
            <w:pP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8489B" w:rsidRPr="005569D5" w:rsidTr="00B17974">
        <w:trPr>
          <w:trHeight w:val="69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38489B" w:rsidRDefault="0038489B" w:rsidP="0038489B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История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Биология</w:t>
            </w:r>
          </w:p>
          <w:p w:rsidR="0038489B" w:rsidRDefault="0038489B" w:rsidP="0038489B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Физика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Химия </w:t>
            </w:r>
          </w:p>
          <w:p w:rsidR="0038489B" w:rsidRPr="005569D5" w:rsidRDefault="0038489B" w:rsidP="0038489B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География</w:t>
            </w:r>
          </w:p>
          <w:p w:rsidR="0038489B" w:rsidRPr="005569D5" w:rsidRDefault="0038489B" w:rsidP="0038489B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Обществознание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(</w:t>
            </w:r>
            <w:r w:rsidRPr="003C0A9C">
              <w:rPr>
                <w:rFonts w:ascii="Times New Roman" w:eastAsia="Calibri" w:hAnsi="Times New Roman" w:cs="Times New Roman"/>
                <w:sz w:val="20"/>
                <w:szCs w:val="20"/>
              </w:rPr>
              <w:t>ВПР проводятся по двум предметам на основе слу</w:t>
            </w:r>
            <w:r w:rsidRPr="003C0A9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чайного выбора)</w:t>
            </w:r>
          </w:p>
        </w:tc>
        <w:tc>
          <w:tcPr>
            <w:tcW w:w="709" w:type="dxa"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992" w:type="dxa"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 марта – 21 мая 2021 года</w:t>
            </w:r>
          </w:p>
        </w:tc>
        <w:tc>
          <w:tcPr>
            <w:tcW w:w="1588" w:type="dxa"/>
            <w:vMerge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38489B" w:rsidRPr="005569D5" w:rsidRDefault="0038489B" w:rsidP="000F4FC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vMerge/>
          </w:tcPr>
          <w:p w:rsidR="0038489B" w:rsidRPr="005569D5" w:rsidRDefault="0038489B" w:rsidP="000F4F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31" w:type="dxa"/>
            <w:vMerge/>
          </w:tcPr>
          <w:p w:rsidR="0038489B" w:rsidRPr="00084F42" w:rsidRDefault="0038489B" w:rsidP="000F4FCC">
            <w:pP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8489B" w:rsidRPr="005569D5" w:rsidTr="00B17974">
        <w:trPr>
          <w:trHeight w:val="541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8489B" w:rsidRPr="005569D5" w:rsidRDefault="0038489B" w:rsidP="00F658B5">
            <w:pPr>
              <w:pageBreakBefore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489B" w:rsidRPr="00CE2AF9" w:rsidRDefault="0038489B" w:rsidP="003848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>Всероссийские проверочные работы (ВПР)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489B" w:rsidRPr="005569D5" w:rsidRDefault="0038489B" w:rsidP="0038489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Федеральное исследование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38489B" w:rsidRPr="005569D5" w:rsidRDefault="0038489B" w:rsidP="0038489B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709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 марта – 26 марта 2021 года</w:t>
            </w:r>
          </w:p>
        </w:tc>
        <w:tc>
          <w:tcPr>
            <w:tcW w:w="1588" w:type="dxa"/>
            <w:vMerge w:val="restart"/>
          </w:tcPr>
          <w:p w:rsidR="0038489B" w:rsidRPr="005569D5" w:rsidRDefault="0038489B" w:rsidP="0038489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C6C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Проверочная работа с индивидуальной генерацией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вариантов на федеральном уровне </w:t>
            </w:r>
            <w:r w:rsidRPr="00BC6CB7">
              <w:rPr>
                <w:rFonts w:ascii="Times New Roman" w:eastAsia="Calibri" w:hAnsi="Times New Roman" w:cs="Times New Roman"/>
                <w:sz w:val="20"/>
                <w:szCs w:val="20"/>
              </w:rPr>
              <w:t>в системе ФИС ОКО на основе закрытого банка заданий ВПР</w:t>
            </w:r>
          </w:p>
        </w:tc>
        <w:tc>
          <w:tcPr>
            <w:tcW w:w="1247" w:type="dxa"/>
            <w:vMerge w:val="restart"/>
          </w:tcPr>
          <w:p w:rsidR="0038489B" w:rsidRPr="005569D5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Школьный уровень</w:t>
            </w:r>
          </w:p>
        </w:tc>
        <w:tc>
          <w:tcPr>
            <w:tcW w:w="1560" w:type="dxa"/>
            <w:vMerge w:val="restart"/>
            <w:vAlign w:val="center"/>
          </w:tcPr>
          <w:p w:rsidR="0038489B" w:rsidRDefault="0038489B" w:rsidP="0038489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4B05C7">
              <w:rPr>
                <w:rFonts w:ascii="Times New Roman" w:eastAsia="Calibri" w:hAnsi="Times New Roman" w:cs="Times New Roman"/>
                <w:sz w:val="20"/>
                <w:szCs w:val="20"/>
              </w:rPr>
              <w:t>ривлечение незави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симых наблюдателей.</w:t>
            </w:r>
          </w:p>
          <w:p w:rsidR="0038489B" w:rsidRDefault="0038489B" w:rsidP="0038489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4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Присутствие должностных лиц Департамента образования Ивановской области. </w:t>
            </w:r>
          </w:p>
          <w:p w:rsidR="0038489B" w:rsidRPr="005569D5" w:rsidRDefault="0038489B" w:rsidP="0038489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46F">
              <w:rPr>
                <w:rFonts w:ascii="Times New Roman" w:eastAsia="Calibri" w:hAnsi="Times New Roman" w:cs="Times New Roman"/>
                <w:sz w:val="20"/>
                <w:szCs w:val="20"/>
              </w:rPr>
              <w:t>3. 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рганизация видеонаблюде</w:t>
            </w:r>
            <w:r w:rsidRPr="0061446F">
              <w:rPr>
                <w:rFonts w:ascii="Times New Roman" w:eastAsia="Calibri" w:hAnsi="Times New Roman" w:cs="Times New Roman"/>
                <w:sz w:val="20"/>
                <w:szCs w:val="20"/>
              </w:rPr>
              <w:t>ния в ряде ОО (по решению Департамента образования Ивановской области).</w:t>
            </w:r>
          </w:p>
        </w:tc>
        <w:tc>
          <w:tcPr>
            <w:tcW w:w="1162" w:type="dxa"/>
            <w:vAlign w:val="center"/>
          </w:tcPr>
          <w:p w:rsidR="000F78FE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</w:t>
            </w:r>
          </w:p>
          <w:p w:rsidR="0038489B" w:rsidRPr="005569D5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решению ОО</w:t>
            </w:r>
          </w:p>
        </w:tc>
        <w:tc>
          <w:tcPr>
            <w:tcW w:w="1531" w:type="dxa"/>
            <w:vMerge w:val="restart"/>
            <w:vAlign w:val="center"/>
          </w:tcPr>
          <w:p w:rsidR="0038489B" w:rsidRPr="00CF6B92" w:rsidRDefault="0038489B" w:rsidP="0038489B">
            <w:pPr>
              <w:spacing w:line="200" w:lineRule="exact"/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</w:pPr>
            <w:r w:rsidRPr="00CF6B92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>Школьный уровень:</w:t>
            </w:r>
          </w:p>
          <w:p w:rsidR="0038489B" w:rsidRPr="00CF6B92" w:rsidRDefault="0038489B" w:rsidP="0038489B">
            <w:pPr>
              <w:spacing w:line="200" w:lineRule="exact"/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</w:pPr>
            <w:r w:rsidRPr="00CF6B92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 xml:space="preserve">статистические формы </w:t>
            </w:r>
            <w:r w:rsidRPr="00CF6B92">
              <w:rPr>
                <w:rFonts w:ascii="Times New Roman" w:eastAsia="Calibri" w:hAnsi="Times New Roman" w:cs="Times New Roman"/>
                <w:spacing w:val="-4"/>
                <w:sz w:val="20"/>
                <w:szCs w:val="20"/>
                <w:lang w:val="en-US"/>
              </w:rPr>
              <w:t>Excel</w:t>
            </w:r>
            <w:r w:rsidRPr="00CF6B92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 xml:space="preserve"> в личном кабинете ОО в системе ФИС ОКО</w:t>
            </w:r>
          </w:p>
          <w:p w:rsidR="0038489B" w:rsidRPr="00CF6B92" w:rsidRDefault="0038489B" w:rsidP="0038489B">
            <w:pPr>
              <w:spacing w:line="200" w:lineRule="exact"/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</w:pPr>
            <w:r w:rsidRPr="00CF6B92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>Региональный уровень:</w:t>
            </w:r>
          </w:p>
          <w:p w:rsidR="0038489B" w:rsidRPr="005569D5" w:rsidRDefault="0038489B" w:rsidP="0038489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 xml:space="preserve">статистико-аналитический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сборник результатов</w:t>
            </w:r>
          </w:p>
        </w:tc>
      </w:tr>
      <w:tr w:rsidR="0038489B" w:rsidRPr="005569D5" w:rsidTr="00B17974">
        <w:trPr>
          <w:trHeight w:val="1389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89B" w:rsidRPr="005569D5" w:rsidRDefault="0038489B" w:rsidP="003848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9B" w:rsidRPr="00CE2AF9" w:rsidRDefault="0038489B" w:rsidP="003848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9B" w:rsidRPr="005569D5" w:rsidRDefault="0038489B" w:rsidP="0038489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38489B" w:rsidRPr="005569D5" w:rsidRDefault="0038489B" w:rsidP="0038489B">
            <w:pPr>
              <w:spacing w:line="20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Физика</w:t>
            </w:r>
          </w:p>
          <w:p w:rsidR="0038489B" w:rsidRPr="005569D5" w:rsidRDefault="0038489B" w:rsidP="0038489B">
            <w:pPr>
              <w:spacing w:line="20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  <w:p w:rsidR="0038489B" w:rsidRPr="005569D5" w:rsidRDefault="0038489B" w:rsidP="0038489B">
            <w:pPr>
              <w:spacing w:line="20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История</w:t>
            </w:r>
          </w:p>
          <w:p w:rsidR="0038489B" w:rsidRDefault="0038489B" w:rsidP="0038489B">
            <w:pPr>
              <w:spacing w:line="20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Биология</w:t>
            </w:r>
          </w:p>
          <w:p w:rsidR="0038489B" w:rsidRPr="005569D5" w:rsidRDefault="0038489B" w:rsidP="0038489B">
            <w:pPr>
              <w:spacing w:line="20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География</w:t>
            </w:r>
          </w:p>
          <w:p w:rsidR="0038489B" w:rsidRDefault="0038489B" w:rsidP="0038489B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Английский язык</w:t>
            </w:r>
          </w:p>
          <w:p w:rsidR="0038489B" w:rsidRDefault="0038489B" w:rsidP="0038489B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Немецкий язык</w:t>
            </w:r>
          </w:p>
          <w:p w:rsidR="0038489B" w:rsidRPr="005569D5" w:rsidRDefault="0038489B" w:rsidP="0038489B">
            <w:pPr>
              <w:spacing w:line="20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Французский язык</w:t>
            </w:r>
          </w:p>
        </w:tc>
        <w:tc>
          <w:tcPr>
            <w:tcW w:w="709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 марта – 26 марта 2021 года</w:t>
            </w:r>
          </w:p>
        </w:tc>
        <w:tc>
          <w:tcPr>
            <w:tcW w:w="1588" w:type="dxa"/>
            <w:vMerge/>
          </w:tcPr>
          <w:p w:rsidR="0038489B" w:rsidRPr="005569D5" w:rsidRDefault="0038489B" w:rsidP="0038489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</w:tcPr>
          <w:p w:rsidR="0038489B" w:rsidRPr="005569D5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vAlign w:val="center"/>
          </w:tcPr>
          <w:p w:rsidR="000F78FE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</w:t>
            </w:r>
          </w:p>
          <w:p w:rsidR="0038489B" w:rsidRPr="005569D5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решению ОО</w:t>
            </w:r>
          </w:p>
        </w:tc>
        <w:tc>
          <w:tcPr>
            <w:tcW w:w="1531" w:type="dxa"/>
            <w:vMerge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8489B" w:rsidRPr="005569D5" w:rsidTr="00B17974">
        <w:trPr>
          <w:trHeight w:val="2523"/>
        </w:trPr>
        <w:tc>
          <w:tcPr>
            <w:tcW w:w="539" w:type="dxa"/>
            <w:vMerge w:val="restart"/>
            <w:vAlign w:val="center"/>
          </w:tcPr>
          <w:p w:rsidR="0038489B" w:rsidRDefault="0038489B" w:rsidP="001C42D2">
            <w:pPr>
              <w:pageBreakBefore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155" w:type="dxa"/>
          </w:tcPr>
          <w:p w:rsidR="0038489B" w:rsidRPr="005569D5" w:rsidRDefault="00F658B5" w:rsidP="001C42D2">
            <w:pPr>
              <w:keepNext/>
              <w:pageBreakBefore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>Статистическо-аналитический мониторинг по результатам государственной итоговой аттестации по образовательным программам основного общег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и среднего общего образования</w:t>
            </w:r>
          </w:p>
        </w:tc>
        <w:tc>
          <w:tcPr>
            <w:tcW w:w="1417" w:type="dxa"/>
            <w:vAlign w:val="center"/>
          </w:tcPr>
          <w:p w:rsidR="0038489B" w:rsidRPr="005569D5" w:rsidRDefault="00F658B5" w:rsidP="00F658B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sz w:val="20"/>
                <w:szCs w:val="20"/>
              </w:rPr>
              <w:t>Сравнительный анализ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результатов ГИА</w:t>
            </w:r>
          </w:p>
        </w:tc>
        <w:tc>
          <w:tcPr>
            <w:tcW w:w="1842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 предметы ГИА</w:t>
            </w:r>
          </w:p>
        </w:tc>
        <w:tc>
          <w:tcPr>
            <w:tcW w:w="709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9, 11</w:t>
            </w:r>
          </w:p>
        </w:tc>
        <w:tc>
          <w:tcPr>
            <w:tcW w:w="992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sz w:val="20"/>
                <w:szCs w:val="20"/>
              </w:rPr>
              <w:t>Июль –август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69D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1588" w:type="dxa"/>
            <w:vAlign w:val="center"/>
          </w:tcPr>
          <w:p w:rsidR="0038489B" w:rsidRPr="005569D5" w:rsidRDefault="0038489B" w:rsidP="003848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sz w:val="20"/>
                <w:szCs w:val="20"/>
              </w:rPr>
              <w:t>Региональное исследование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результатов ГИА</w:t>
            </w:r>
          </w:p>
        </w:tc>
        <w:tc>
          <w:tcPr>
            <w:tcW w:w="1247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уровень</w:t>
            </w:r>
          </w:p>
        </w:tc>
        <w:tc>
          <w:tcPr>
            <w:tcW w:w="1560" w:type="dxa"/>
            <w:vAlign w:val="center"/>
          </w:tcPr>
          <w:p w:rsidR="0038489B" w:rsidRDefault="0038489B" w:rsidP="003848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Привлечение общественных наблюдате</w:t>
            </w:r>
            <w:r w:rsidRPr="00E748D3">
              <w:rPr>
                <w:rFonts w:ascii="Times New Roman" w:hAnsi="Times New Roman" w:cs="Times New Roman"/>
                <w:sz w:val="20"/>
                <w:szCs w:val="20"/>
              </w:rPr>
              <w:t>лей.</w:t>
            </w:r>
          </w:p>
          <w:p w:rsidR="0038489B" w:rsidRPr="00A46D15" w:rsidRDefault="0038489B" w:rsidP="003848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Организация видеонаблюдения</w:t>
            </w:r>
          </w:p>
        </w:tc>
        <w:tc>
          <w:tcPr>
            <w:tcW w:w="1162" w:type="dxa"/>
            <w:vAlign w:val="center"/>
          </w:tcPr>
          <w:p w:rsidR="0038489B" w:rsidRPr="00A46D15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D15">
              <w:rPr>
                <w:rFonts w:ascii="Times New Roman" w:hAnsi="Times New Roman" w:cs="Times New Roman"/>
                <w:sz w:val="20"/>
                <w:szCs w:val="20"/>
              </w:rPr>
              <w:t>Все ОО</w:t>
            </w:r>
          </w:p>
        </w:tc>
        <w:tc>
          <w:tcPr>
            <w:tcW w:w="1531" w:type="dxa"/>
            <w:vAlign w:val="center"/>
          </w:tcPr>
          <w:p w:rsidR="0038489B" w:rsidRPr="00A46D15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D15">
              <w:rPr>
                <w:rFonts w:ascii="Times New Roman" w:hAnsi="Times New Roman" w:cs="Times New Roman"/>
                <w:sz w:val="20"/>
                <w:szCs w:val="20"/>
              </w:rPr>
              <w:t>Статистическо-аналитический отчет</w:t>
            </w:r>
          </w:p>
        </w:tc>
      </w:tr>
      <w:tr w:rsidR="0038489B" w:rsidRPr="005569D5" w:rsidTr="00B17974">
        <w:trPr>
          <w:trHeight w:val="2786"/>
        </w:trPr>
        <w:tc>
          <w:tcPr>
            <w:tcW w:w="539" w:type="dxa"/>
            <w:vMerge/>
          </w:tcPr>
          <w:p w:rsidR="0038489B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</w:tcPr>
          <w:p w:rsidR="0038489B" w:rsidRPr="005569D5" w:rsidRDefault="00F658B5" w:rsidP="003848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Мониторинг пред</w:t>
            </w: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>почтений обучающихся в области профессиональной ориентации по результатам поступления выпускников 11 классов текущего года общеобразовательных организаций Ивановской области в образовательные организации высшего образования и профессиональные образовательные организации</w:t>
            </w:r>
          </w:p>
        </w:tc>
        <w:tc>
          <w:tcPr>
            <w:tcW w:w="1417" w:type="dxa"/>
            <w:vAlign w:val="center"/>
          </w:tcPr>
          <w:p w:rsidR="0038489B" w:rsidRPr="005569D5" w:rsidRDefault="00F658B5" w:rsidP="00F658B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Региональное исследование</w:t>
            </w:r>
          </w:p>
        </w:tc>
        <w:tc>
          <w:tcPr>
            <w:tcW w:w="1842" w:type="dxa"/>
            <w:vAlign w:val="center"/>
          </w:tcPr>
          <w:p w:rsidR="0038489B" w:rsidRPr="005569D5" w:rsidRDefault="0038489B" w:rsidP="003848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Информация о поступлении выпускников</w:t>
            </w:r>
          </w:p>
        </w:tc>
        <w:tc>
          <w:tcPr>
            <w:tcW w:w="709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569D5">
              <w:rPr>
                <w:rFonts w:ascii="Times New Roman" w:hAnsi="Times New Roman" w:cs="Times New Roman"/>
                <w:sz w:val="20"/>
                <w:szCs w:val="20"/>
              </w:rPr>
              <w:t>вгуст 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569D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1588" w:type="dxa"/>
            <w:vAlign w:val="center"/>
          </w:tcPr>
          <w:p w:rsidR="0038489B" w:rsidRPr="00737FEB" w:rsidRDefault="0038489B" w:rsidP="003848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8D3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результатов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ЕГЭ</w:t>
            </w:r>
            <w:r w:rsidRPr="00E748D3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информации от ОО с использованием таблиц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Excel</w:t>
            </w:r>
          </w:p>
        </w:tc>
        <w:tc>
          <w:tcPr>
            <w:tcW w:w="1247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vAlign w:val="center"/>
          </w:tcPr>
          <w:p w:rsidR="0038489B" w:rsidRPr="00E748D3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2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6D15">
              <w:rPr>
                <w:rFonts w:ascii="Times New Roman" w:hAnsi="Times New Roman" w:cs="Times New Roman"/>
                <w:sz w:val="20"/>
                <w:szCs w:val="20"/>
              </w:rPr>
              <w:t xml:space="preserve">Все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</w:p>
        </w:tc>
        <w:tc>
          <w:tcPr>
            <w:tcW w:w="1531" w:type="dxa"/>
            <w:vAlign w:val="center"/>
          </w:tcPr>
          <w:p w:rsidR="0038489B" w:rsidRPr="005569D5" w:rsidRDefault="0038489B" w:rsidP="0038489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48D3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</w:t>
            </w:r>
          </w:p>
        </w:tc>
      </w:tr>
      <w:tr w:rsidR="00B17974" w:rsidRPr="005569D5" w:rsidTr="00B17974">
        <w:tc>
          <w:tcPr>
            <w:tcW w:w="14742" w:type="dxa"/>
            <w:gridSpan w:val="11"/>
          </w:tcPr>
          <w:p w:rsidR="00B17974" w:rsidRPr="00063447" w:rsidRDefault="00B17974" w:rsidP="0038489B">
            <w:pPr>
              <w:pageBreakBefore/>
              <w:spacing w:before="120" w:after="12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063447"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Региональные процедуры оценки образовательных достижений, анализ результатов</w:t>
            </w:r>
          </w:p>
        </w:tc>
      </w:tr>
      <w:tr w:rsidR="0038489B" w:rsidRPr="005569D5" w:rsidTr="00B17974">
        <w:trPr>
          <w:trHeight w:val="1152"/>
        </w:trPr>
        <w:tc>
          <w:tcPr>
            <w:tcW w:w="539" w:type="dxa"/>
            <w:vAlign w:val="center"/>
          </w:tcPr>
          <w:p w:rsidR="0038489B" w:rsidRDefault="00C63384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155" w:type="dxa"/>
          </w:tcPr>
          <w:p w:rsidR="0038489B" w:rsidRPr="00F658B5" w:rsidRDefault="00F658B5" w:rsidP="003848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Мониторинг ком</w:t>
            </w:r>
            <w:r w:rsidRPr="00F658B5">
              <w:rPr>
                <w:rFonts w:ascii="Times New Roman" w:hAnsi="Times New Roman" w:cs="Times New Roman"/>
                <w:sz w:val="20"/>
                <w:szCs w:val="20"/>
              </w:rPr>
              <w:t>плексной оценки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бразовательных достижений обуча</w:t>
            </w:r>
            <w:r w:rsidRPr="00F658B5">
              <w:rPr>
                <w:rFonts w:ascii="Times New Roman" w:hAnsi="Times New Roman" w:cs="Times New Roman"/>
                <w:sz w:val="20"/>
                <w:szCs w:val="20"/>
              </w:rPr>
              <w:t>ющихся 8 классов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соответствии с ФГОС с использованием государственной образова</w:t>
            </w:r>
            <w:r w:rsidRPr="00F658B5">
              <w:rPr>
                <w:rFonts w:ascii="Times New Roman" w:hAnsi="Times New Roman" w:cs="Times New Roman"/>
                <w:sz w:val="20"/>
                <w:szCs w:val="20"/>
              </w:rPr>
              <w:t>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ьной платформы «Российская элек</w:t>
            </w:r>
            <w:r w:rsidRPr="00F658B5">
              <w:rPr>
                <w:rFonts w:ascii="Times New Roman" w:hAnsi="Times New Roman" w:cs="Times New Roman"/>
                <w:sz w:val="20"/>
                <w:szCs w:val="20"/>
              </w:rPr>
              <w:t>тронная школа»</w:t>
            </w:r>
          </w:p>
        </w:tc>
        <w:tc>
          <w:tcPr>
            <w:tcW w:w="1417" w:type="dxa"/>
            <w:vAlign w:val="center"/>
          </w:tcPr>
          <w:p w:rsidR="0038489B" w:rsidRPr="005569D5" w:rsidRDefault="00F658B5" w:rsidP="00F658B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етапредметная диагностика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модели международного сопоставительного исследования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PISA</w:t>
            </w:r>
          </w:p>
        </w:tc>
        <w:tc>
          <w:tcPr>
            <w:tcW w:w="1842" w:type="dxa"/>
            <w:vAlign w:val="center"/>
          </w:tcPr>
          <w:p w:rsidR="0038489B" w:rsidRPr="00427404" w:rsidRDefault="0038489B" w:rsidP="003848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67259">
              <w:rPr>
                <w:rFonts w:ascii="Times New Roman" w:hAnsi="Times New Roman" w:cs="Times New Roman"/>
                <w:sz w:val="20"/>
                <w:szCs w:val="20"/>
              </w:rPr>
              <w:t>етапредметная диагностика в содержательных областях: «Живые системы», «Физические системы», «Наука о Земле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vAlign w:val="center"/>
          </w:tcPr>
          <w:p w:rsidR="0038489B" w:rsidRPr="00427404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vAlign w:val="center"/>
          </w:tcPr>
          <w:p w:rsidR="00F658B5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 xml:space="preserve">18 </w:t>
            </w:r>
          </w:p>
          <w:p w:rsidR="0038489B" w:rsidRPr="00427404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февраля 2021 года</w:t>
            </w:r>
          </w:p>
          <w:p w:rsidR="0038489B" w:rsidRPr="00427404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  <w:p w:rsidR="00F658B5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 xml:space="preserve">26 </w:t>
            </w:r>
          </w:p>
          <w:p w:rsidR="0038489B" w:rsidRPr="00427404" w:rsidRDefault="0038489B" w:rsidP="003848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февраля 2021 года</w:t>
            </w:r>
          </w:p>
        </w:tc>
        <w:tc>
          <w:tcPr>
            <w:tcW w:w="1588" w:type="dxa"/>
            <w:vAlign w:val="center"/>
          </w:tcPr>
          <w:p w:rsidR="0038489B" w:rsidRPr="00084F42" w:rsidRDefault="0038489B" w:rsidP="0038489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Диагностическ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 xml:space="preserve">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в компьютерной форме</w:t>
            </w:r>
          </w:p>
        </w:tc>
        <w:tc>
          <w:tcPr>
            <w:tcW w:w="1247" w:type="dxa"/>
            <w:vAlign w:val="center"/>
          </w:tcPr>
          <w:p w:rsidR="0038489B" w:rsidRPr="00084F42" w:rsidRDefault="0038489B" w:rsidP="0038489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8799C">
              <w:rPr>
                <w:rFonts w:ascii="Times New Roman" w:hAnsi="Times New Roman" w:cs="Times New Roman"/>
                <w:sz w:val="20"/>
                <w:szCs w:val="20"/>
              </w:rPr>
              <w:t>Региональный уровень</w:t>
            </w:r>
          </w:p>
        </w:tc>
        <w:tc>
          <w:tcPr>
            <w:tcW w:w="1560" w:type="dxa"/>
            <w:vAlign w:val="center"/>
          </w:tcPr>
          <w:p w:rsidR="0038489B" w:rsidRPr="00F53C09" w:rsidRDefault="0038489B" w:rsidP="0038489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031E4">
              <w:rPr>
                <w:rFonts w:ascii="Times New Roman" w:eastAsia="Calibri" w:hAnsi="Times New Roman" w:cs="Times New Roman"/>
                <w:sz w:val="20"/>
                <w:szCs w:val="20"/>
              </w:rPr>
              <w:t>Привлечение независимых наблюдателей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сравнительный анализ результатов с результатами региональной оценки по модели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PISA</w:t>
            </w:r>
            <w:r w:rsidRPr="00F53C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2019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1162" w:type="dxa"/>
            <w:vAlign w:val="center"/>
          </w:tcPr>
          <w:p w:rsidR="000F78FE" w:rsidRDefault="0038489B" w:rsidP="000F78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F4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</w:t>
            </w:r>
          </w:p>
          <w:p w:rsidR="0038489B" w:rsidRPr="000F78FE" w:rsidRDefault="0038489B" w:rsidP="000F78F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F45">
              <w:rPr>
                <w:rFonts w:ascii="Times New Roman" w:eastAsia="Calibri" w:hAnsi="Times New Roman" w:cs="Times New Roman"/>
                <w:sz w:val="20"/>
                <w:szCs w:val="20"/>
              </w:rPr>
              <w:t>заявкам ОО</w:t>
            </w:r>
          </w:p>
        </w:tc>
        <w:tc>
          <w:tcPr>
            <w:tcW w:w="1531" w:type="dxa"/>
            <w:vAlign w:val="center"/>
          </w:tcPr>
          <w:p w:rsidR="0038489B" w:rsidRPr="0049062F" w:rsidRDefault="0038489B" w:rsidP="0038489B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Аналитическая справка</w:t>
            </w:r>
          </w:p>
        </w:tc>
      </w:tr>
      <w:tr w:rsidR="007304FD" w:rsidRPr="005569D5" w:rsidTr="00B17974">
        <w:trPr>
          <w:trHeight w:val="1152"/>
        </w:trPr>
        <w:tc>
          <w:tcPr>
            <w:tcW w:w="539" w:type="dxa"/>
            <w:vAlign w:val="center"/>
          </w:tcPr>
          <w:p w:rsidR="007304FD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155" w:type="dxa"/>
          </w:tcPr>
          <w:p w:rsidR="007304FD" w:rsidRPr="00427404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Мониторинговое исследование определения уровня подготовки обучающихся 10 классов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анализ</w:t>
            </w: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контекстных показателей, влияющих на результаты</w:t>
            </w:r>
          </w:p>
        </w:tc>
        <w:tc>
          <w:tcPr>
            <w:tcW w:w="1417" w:type="dxa"/>
            <w:vAlign w:val="center"/>
          </w:tcPr>
          <w:p w:rsidR="007304FD" w:rsidRPr="00427404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Рубежный контроль</w:t>
            </w:r>
          </w:p>
        </w:tc>
        <w:tc>
          <w:tcPr>
            <w:tcW w:w="1842" w:type="dxa"/>
            <w:vAlign w:val="center"/>
          </w:tcPr>
          <w:p w:rsidR="007304FD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этап:</w:t>
            </w:r>
          </w:p>
          <w:p w:rsidR="007304FD" w:rsidRPr="00427404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(базовый и углубленный уровни)</w:t>
            </w:r>
          </w:p>
        </w:tc>
        <w:tc>
          <w:tcPr>
            <w:tcW w:w="709" w:type="dxa"/>
            <w:vAlign w:val="center"/>
          </w:tcPr>
          <w:p w:rsidR="007304FD" w:rsidRPr="00427404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7304FD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</w:p>
          <w:p w:rsidR="007304FD" w:rsidRPr="00427404" w:rsidRDefault="007304FD" w:rsidP="007304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февраля 2021 года</w:t>
            </w:r>
          </w:p>
        </w:tc>
        <w:tc>
          <w:tcPr>
            <w:tcW w:w="1588" w:type="dxa"/>
            <w:vAlign w:val="center"/>
          </w:tcPr>
          <w:p w:rsidR="007304FD" w:rsidRPr="00427404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Диагностическ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 xml:space="preserve">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а, анкетирование обучающихся</w:t>
            </w:r>
          </w:p>
        </w:tc>
        <w:tc>
          <w:tcPr>
            <w:tcW w:w="1247" w:type="dxa"/>
            <w:vAlign w:val="center"/>
          </w:tcPr>
          <w:p w:rsidR="007304FD" w:rsidRPr="0049062F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  <w:r w:rsidRPr="004906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региональный уровни</w:t>
            </w:r>
          </w:p>
        </w:tc>
        <w:tc>
          <w:tcPr>
            <w:tcW w:w="1560" w:type="dxa"/>
            <w:vAlign w:val="center"/>
          </w:tcPr>
          <w:p w:rsidR="007304FD" w:rsidRPr="0049062F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062F">
              <w:rPr>
                <w:rFonts w:ascii="Times New Roman" w:eastAsia="Calibri" w:hAnsi="Times New Roman" w:cs="Times New Roman"/>
                <w:sz w:val="20"/>
                <w:szCs w:val="20"/>
              </w:rPr>
              <w:t>Привлечение независимых наблюдателей</w:t>
            </w:r>
          </w:p>
        </w:tc>
        <w:tc>
          <w:tcPr>
            <w:tcW w:w="1162" w:type="dxa"/>
            <w:vAlign w:val="center"/>
          </w:tcPr>
          <w:p w:rsidR="007304FD" w:rsidRPr="0049062F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62F">
              <w:rPr>
                <w:rFonts w:ascii="Times New Roman" w:eastAsia="Calibri" w:hAnsi="Times New Roman" w:cs="Times New Roman"/>
                <w:sz w:val="20"/>
                <w:szCs w:val="20"/>
              </w:rPr>
              <w:t>Все ОО</w:t>
            </w:r>
          </w:p>
        </w:tc>
        <w:tc>
          <w:tcPr>
            <w:tcW w:w="1531" w:type="dxa"/>
            <w:vAlign w:val="center"/>
          </w:tcPr>
          <w:p w:rsidR="007304FD" w:rsidRPr="0049062F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Аналитическая справка</w:t>
            </w:r>
          </w:p>
        </w:tc>
      </w:tr>
      <w:tr w:rsidR="007304FD" w:rsidRPr="005569D5" w:rsidTr="00B17974">
        <w:trPr>
          <w:trHeight w:val="1152"/>
        </w:trPr>
        <w:tc>
          <w:tcPr>
            <w:tcW w:w="539" w:type="dxa"/>
            <w:vAlign w:val="center"/>
          </w:tcPr>
          <w:p w:rsidR="007304FD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155" w:type="dxa"/>
          </w:tcPr>
          <w:p w:rsidR="007304FD" w:rsidRPr="00F658B5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58B5">
              <w:rPr>
                <w:rFonts w:ascii="Times New Roman" w:hAnsi="Times New Roman" w:cs="Times New Roman"/>
                <w:sz w:val="20"/>
                <w:szCs w:val="20"/>
              </w:rPr>
              <w:t>Мониторинг формирования функциональной грамотности у обучающихся 4 классов</w:t>
            </w:r>
          </w:p>
        </w:tc>
        <w:tc>
          <w:tcPr>
            <w:tcW w:w="1417" w:type="dxa"/>
            <w:vAlign w:val="center"/>
          </w:tcPr>
          <w:p w:rsidR="007304FD" w:rsidRPr="005569D5" w:rsidRDefault="007304FD" w:rsidP="007304F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Оценка трех составляющих функциональной грамотности</w:t>
            </w:r>
          </w:p>
        </w:tc>
        <w:tc>
          <w:tcPr>
            <w:tcW w:w="1842" w:type="dxa"/>
            <w:vAlign w:val="center"/>
          </w:tcPr>
          <w:p w:rsidR="007304FD" w:rsidRPr="005569D5" w:rsidRDefault="007304FD" w:rsidP="007304F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Математическая грамотность, читательская грамотность, естественнонаучная грамотность</w:t>
            </w:r>
          </w:p>
        </w:tc>
        <w:tc>
          <w:tcPr>
            <w:tcW w:w="709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 марта 2021 года</w:t>
            </w:r>
          </w:p>
        </w:tc>
        <w:tc>
          <w:tcPr>
            <w:tcW w:w="1588" w:type="dxa"/>
            <w:vAlign w:val="center"/>
          </w:tcPr>
          <w:p w:rsidR="007304FD" w:rsidRPr="005569D5" w:rsidRDefault="007304FD" w:rsidP="007304F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Диагностическая работа</w:t>
            </w:r>
          </w:p>
        </w:tc>
        <w:tc>
          <w:tcPr>
            <w:tcW w:w="1247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Школьный уровень</w:t>
            </w:r>
          </w:p>
        </w:tc>
        <w:tc>
          <w:tcPr>
            <w:tcW w:w="1560" w:type="dxa"/>
            <w:vAlign w:val="center"/>
          </w:tcPr>
          <w:p w:rsidR="007304FD" w:rsidRPr="005569D5" w:rsidRDefault="007304FD" w:rsidP="007304F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Привлечение независимых наблюдателей</w:t>
            </w:r>
          </w:p>
        </w:tc>
        <w:tc>
          <w:tcPr>
            <w:tcW w:w="1162" w:type="dxa"/>
            <w:vAlign w:val="center"/>
          </w:tcPr>
          <w:p w:rsidR="007304FD" w:rsidRDefault="007304FD" w:rsidP="007304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</w:t>
            </w:r>
          </w:p>
          <w:p w:rsidR="007304FD" w:rsidRPr="005569D5" w:rsidRDefault="007304FD" w:rsidP="007304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заявкам ОО</w:t>
            </w:r>
          </w:p>
        </w:tc>
        <w:tc>
          <w:tcPr>
            <w:tcW w:w="1531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Аналитическая справка</w:t>
            </w:r>
          </w:p>
        </w:tc>
      </w:tr>
      <w:tr w:rsidR="007304FD" w:rsidRPr="005569D5" w:rsidTr="00B17974">
        <w:trPr>
          <w:trHeight w:val="1152"/>
        </w:trPr>
        <w:tc>
          <w:tcPr>
            <w:tcW w:w="539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155" w:type="dxa"/>
            <w:vAlign w:val="center"/>
          </w:tcPr>
          <w:p w:rsidR="007304FD" w:rsidRPr="00F658B5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58B5">
              <w:rPr>
                <w:rFonts w:ascii="Times New Roman" w:hAnsi="Times New Roman" w:cs="Times New Roman"/>
                <w:sz w:val="20"/>
                <w:szCs w:val="20"/>
              </w:rPr>
              <w:t>Мониторинг достижения обучающимися планируемых предметных результатов освоения основной образовательной программы начального общего образования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7304FD" w:rsidRPr="005569D5" w:rsidRDefault="007304FD" w:rsidP="007304F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Рубежный контроль</w:t>
            </w:r>
          </w:p>
        </w:tc>
        <w:tc>
          <w:tcPr>
            <w:tcW w:w="1842" w:type="dxa"/>
            <w:vAlign w:val="center"/>
          </w:tcPr>
          <w:p w:rsidR="007304FD" w:rsidRPr="005569D5" w:rsidRDefault="007304FD" w:rsidP="007304FD">
            <w:pPr>
              <w:spacing w:line="220" w:lineRule="exac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7304FD" w:rsidRDefault="007304FD" w:rsidP="007304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29 </w:t>
            </w:r>
          </w:p>
          <w:p w:rsidR="007304FD" w:rsidRPr="005569D5" w:rsidRDefault="007304FD" w:rsidP="007304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апреля 2021 года</w:t>
            </w:r>
          </w:p>
        </w:tc>
        <w:tc>
          <w:tcPr>
            <w:tcW w:w="1588" w:type="dxa"/>
            <w:vAlign w:val="center"/>
          </w:tcPr>
          <w:p w:rsidR="007304FD" w:rsidRPr="005569D5" w:rsidRDefault="007304FD" w:rsidP="007304F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Диагностическая работа</w:t>
            </w:r>
          </w:p>
        </w:tc>
        <w:tc>
          <w:tcPr>
            <w:tcW w:w="1247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Школьный уровень</w:t>
            </w:r>
          </w:p>
        </w:tc>
        <w:tc>
          <w:tcPr>
            <w:tcW w:w="1560" w:type="dxa"/>
            <w:vAlign w:val="center"/>
          </w:tcPr>
          <w:p w:rsidR="007304FD" w:rsidRPr="005569D5" w:rsidRDefault="007304FD" w:rsidP="007304F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Привлечение независимых наблюдателей</w:t>
            </w:r>
          </w:p>
        </w:tc>
        <w:tc>
          <w:tcPr>
            <w:tcW w:w="1162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Все ОО</w:t>
            </w:r>
          </w:p>
        </w:tc>
        <w:tc>
          <w:tcPr>
            <w:tcW w:w="1531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Аналитическая справка</w:t>
            </w:r>
          </w:p>
        </w:tc>
      </w:tr>
      <w:tr w:rsidR="007304FD" w:rsidRPr="005569D5" w:rsidTr="00B17974">
        <w:tc>
          <w:tcPr>
            <w:tcW w:w="539" w:type="dxa"/>
            <w:vAlign w:val="center"/>
          </w:tcPr>
          <w:p w:rsidR="007304FD" w:rsidRPr="00E748D3" w:rsidRDefault="007304FD" w:rsidP="007304FD">
            <w:pPr>
              <w:pageBreakBefore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2155" w:type="dxa"/>
            <w:vAlign w:val="center"/>
          </w:tcPr>
          <w:p w:rsidR="007304FD" w:rsidRPr="00CE2AF9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>Мониторинг эффективности деятельности руководителей государственных и муниципальных общеобразовательных организаций Ивановской области</w:t>
            </w:r>
          </w:p>
        </w:tc>
        <w:tc>
          <w:tcPr>
            <w:tcW w:w="1417" w:type="dxa"/>
            <w:vAlign w:val="center"/>
          </w:tcPr>
          <w:p w:rsidR="007304FD" w:rsidRPr="00E748D3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8D3">
              <w:rPr>
                <w:rFonts w:ascii="Times New Roman" w:hAnsi="Times New Roman" w:cs="Times New Roman"/>
                <w:sz w:val="20"/>
                <w:szCs w:val="20"/>
              </w:rPr>
              <w:t>Региональное исследование с анализом показателей по двум кластерам (СОШ, ООШ)</w:t>
            </w:r>
          </w:p>
        </w:tc>
        <w:tc>
          <w:tcPr>
            <w:tcW w:w="1842" w:type="dxa"/>
            <w:vAlign w:val="center"/>
          </w:tcPr>
          <w:p w:rsidR="007304FD" w:rsidRDefault="007304FD" w:rsidP="007304FD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Комплекс показателей по 4 направлениям: </w:t>
            </w:r>
          </w:p>
          <w:p w:rsidR="007304FD" w:rsidRDefault="007304FD" w:rsidP="007304FD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качество базовой подготовки и подготовки высокого уровня обучающихся</w:t>
            </w:r>
            <w:r w:rsidRPr="00BA4C2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304FD" w:rsidRDefault="007304FD" w:rsidP="007304FD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качество управленческой деятельности;</w:t>
            </w:r>
          </w:p>
          <w:p w:rsidR="007304FD" w:rsidRDefault="007304FD" w:rsidP="007304FD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качество условий осуществления образовательной деятельности;</w:t>
            </w:r>
          </w:p>
          <w:p w:rsidR="007304FD" w:rsidRPr="00E748D3" w:rsidRDefault="007304FD" w:rsidP="007304FD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объективность результатов внешней оценки</w:t>
            </w:r>
          </w:p>
        </w:tc>
        <w:tc>
          <w:tcPr>
            <w:tcW w:w="709" w:type="dxa"/>
            <w:vAlign w:val="center"/>
          </w:tcPr>
          <w:p w:rsidR="007304FD" w:rsidRPr="00E748D3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7304FD" w:rsidRPr="00E748D3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Апрель-и</w:t>
            </w:r>
            <w:r w:rsidRPr="00E748D3">
              <w:rPr>
                <w:rFonts w:ascii="Times New Roman" w:hAnsi="Times New Roman" w:cs="Times New Roman"/>
                <w:sz w:val="20"/>
                <w:szCs w:val="20"/>
              </w:rPr>
              <w:t>юль 2021 года</w:t>
            </w:r>
          </w:p>
        </w:tc>
        <w:tc>
          <w:tcPr>
            <w:tcW w:w="1588" w:type="dxa"/>
            <w:vAlign w:val="center"/>
          </w:tcPr>
          <w:p w:rsidR="007304FD" w:rsidRPr="00E748D3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8D3">
              <w:rPr>
                <w:rFonts w:ascii="Times New Roman" w:hAnsi="Times New Roman" w:cs="Times New Roman"/>
                <w:sz w:val="20"/>
                <w:szCs w:val="20"/>
              </w:rPr>
              <w:t>Использование результатов массовых процедур и открытых данных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анкетирование руководителей</w:t>
            </w:r>
          </w:p>
        </w:tc>
        <w:tc>
          <w:tcPr>
            <w:tcW w:w="1247" w:type="dxa"/>
            <w:vAlign w:val="center"/>
          </w:tcPr>
          <w:p w:rsidR="007304FD" w:rsidRPr="00E748D3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vAlign w:val="center"/>
          </w:tcPr>
          <w:p w:rsidR="007304FD" w:rsidRPr="00E748D3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2" w:type="dxa"/>
            <w:vAlign w:val="center"/>
          </w:tcPr>
          <w:p w:rsidR="007304FD" w:rsidRPr="00E748D3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D3">
              <w:rPr>
                <w:rFonts w:ascii="Times New Roman" w:hAnsi="Times New Roman" w:cs="Times New Roman"/>
                <w:sz w:val="20"/>
                <w:szCs w:val="20"/>
              </w:rPr>
              <w:t>Все ОО</w:t>
            </w:r>
          </w:p>
        </w:tc>
        <w:tc>
          <w:tcPr>
            <w:tcW w:w="1531" w:type="dxa"/>
            <w:vAlign w:val="center"/>
          </w:tcPr>
          <w:p w:rsidR="007304FD" w:rsidRPr="00E748D3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050">
              <w:rPr>
                <w:rFonts w:ascii="Times New Roman" w:hAnsi="Times New Roman" w:cs="Times New Roman"/>
                <w:sz w:val="20"/>
                <w:szCs w:val="20"/>
              </w:rPr>
              <w:t>Информационная справка</w:t>
            </w:r>
          </w:p>
        </w:tc>
      </w:tr>
      <w:tr w:rsidR="007304FD" w:rsidRPr="009B2237" w:rsidTr="00B17974">
        <w:tc>
          <w:tcPr>
            <w:tcW w:w="539" w:type="dxa"/>
            <w:vAlign w:val="center"/>
          </w:tcPr>
          <w:p w:rsidR="007304FD" w:rsidRPr="00930E0B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155" w:type="dxa"/>
            <w:vAlign w:val="center"/>
          </w:tcPr>
          <w:p w:rsidR="007304FD" w:rsidRPr="00CE2AF9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 xml:space="preserve">Мониторинг региональных показателей для выявления школ с низкими результатами обучения </w:t>
            </w:r>
          </w:p>
        </w:tc>
        <w:tc>
          <w:tcPr>
            <w:tcW w:w="1417" w:type="dxa"/>
            <w:vAlign w:val="center"/>
          </w:tcPr>
          <w:p w:rsidR="007304FD" w:rsidRPr="00930E0B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30E0B">
              <w:rPr>
                <w:rFonts w:ascii="Times New Roman" w:hAnsi="Times New Roman" w:cs="Times New Roman"/>
                <w:sz w:val="20"/>
                <w:szCs w:val="20"/>
              </w:rPr>
              <w:t>сследование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основе</w:t>
            </w:r>
            <w:r w:rsidRPr="00930E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анализа региональных показателей </w:t>
            </w:r>
          </w:p>
        </w:tc>
        <w:tc>
          <w:tcPr>
            <w:tcW w:w="1842" w:type="dxa"/>
            <w:vAlign w:val="center"/>
          </w:tcPr>
          <w:p w:rsidR="007304FD" w:rsidRPr="00930E0B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русский язык</w:t>
            </w:r>
          </w:p>
        </w:tc>
        <w:tc>
          <w:tcPr>
            <w:tcW w:w="709" w:type="dxa"/>
            <w:vAlign w:val="center"/>
          </w:tcPr>
          <w:p w:rsidR="007304FD" w:rsidRPr="00930E0B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930E0B">
              <w:rPr>
                <w:rFonts w:ascii="Times New Roman" w:hAnsi="Times New Roman" w:cs="Times New Roman"/>
                <w:sz w:val="20"/>
                <w:szCs w:val="20"/>
              </w:rPr>
              <w:t>-11</w:t>
            </w:r>
          </w:p>
        </w:tc>
        <w:tc>
          <w:tcPr>
            <w:tcW w:w="992" w:type="dxa"/>
            <w:vAlign w:val="center"/>
          </w:tcPr>
          <w:p w:rsidR="007304FD" w:rsidRPr="00930E0B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E0B">
              <w:rPr>
                <w:rFonts w:ascii="Times New Roman" w:hAnsi="Times New Roman" w:cs="Times New Roman"/>
                <w:sz w:val="20"/>
                <w:szCs w:val="20"/>
              </w:rPr>
              <w:t>Июль-сентябрь 2021 года</w:t>
            </w:r>
          </w:p>
        </w:tc>
        <w:tc>
          <w:tcPr>
            <w:tcW w:w="1588" w:type="dxa"/>
          </w:tcPr>
          <w:p w:rsidR="007304FD" w:rsidRPr="00930E0B" w:rsidRDefault="007304FD" w:rsidP="007304FD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Анализ </w:t>
            </w:r>
            <w:r w:rsidRPr="00E748D3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результатов массовых процедур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30E0B">
              <w:rPr>
                <w:rFonts w:ascii="Times New Roman" w:hAnsi="Times New Roman" w:cs="Times New Roman"/>
                <w:sz w:val="20"/>
                <w:szCs w:val="20"/>
              </w:rPr>
              <w:t>ЕГЭ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ОГЭ</w:t>
            </w:r>
            <w:r w:rsidRPr="00930E0B">
              <w:rPr>
                <w:rFonts w:ascii="Times New Roman" w:hAnsi="Times New Roman" w:cs="Times New Roman"/>
                <w:sz w:val="20"/>
                <w:szCs w:val="20"/>
              </w:rPr>
              <w:t xml:space="preserve">, ВПР,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региональных </w:t>
            </w:r>
            <w:r w:rsidRPr="00930E0B">
              <w:rPr>
                <w:rFonts w:ascii="Times New Roman" w:hAnsi="Times New Roman" w:cs="Times New Roman"/>
                <w:sz w:val="20"/>
                <w:szCs w:val="20"/>
              </w:rPr>
              <w:t>диагностических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за два года с использованием региональных (РИС ГИА) и федеральных (ФИС ОКО) платформ</w:t>
            </w:r>
          </w:p>
        </w:tc>
        <w:tc>
          <w:tcPr>
            <w:tcW w:w="1247" w:type="dxa"/>
            <w:vAlign w:val="center"/>
          </w:tcPr>
          <w:p w:rsidR="007304FD" w:rsidRPr="00930E0B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vAlign w:val="center"/>
          </w:tcPr>
          <w:p w:rsidR="007304FD" w:rsidRPr="00930E0B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2" w:type="dxa"/>
            <w:vAlign w:val="center"/>
          </w:tcPr>
          <w:p w:rsidR="007304FD" w:rsidRPr="00930E0B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E0B">
              <w:rPr>
                <w:rFonts w:ascii="Times New Roman" w:hAnsi="Times New Roman" w:cs="Times New Roman"/>
                <w:sz w:val="20"/>
                <w:szCs w:val="20"/>
              </w:rPr>
              <w:t>Все ОО</w:t>
            </w:r>
          </w:p>
        </w:tc>
        <w:tc>
          <w:tcPr>
            <w:tcW w:w="1531" w:type="dxa"/>
            <w:vAlign w:val="center"/>
          </w:tcPr>
          <w:p w:rsidR="007304FD" w:rsidRPr="00930E0B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050">
              <w:rPr>
                <w:rFonts w:ascii="Times New Roman" w:hAnsi="Times New Roman" w:cs="Times New Roman"/>
                <w:sz w:val="20"/>
                <w:szCs w:val="20"/>
              </w:rPr>
              <w:t>Информационная справка</w:t>
            </w:r>
          </w:p>
        </w:tc>
      </w:tr>
      <w:tr w:rsidR="007304FD" w:rsidRPr="009B2237" w:rsidTr="00B17974">
        <w:tc>
          <w:tcPr>
            <w:tcW w:w="539" w:type="dxa"/>
            <w:vAlign w:val="center"/>
          </w:tcPr>
          <w:p w:rsidR="007304FD" w:rsidRPr="00F23371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155" w:type="dxa"/>
          </w:tcPr>
          <w:p w:rsidR="007304FD" w:rsidRPr="00CE2AF9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>Мониторинг объективности результатов региональных диагностических работ, проведенных в общеобразовательных организациях Ивановской области</w:t>
            </w:r>
          </w:p>
        </w:tc>
        <w:tc>
          <w:tcPr>
            <w:tcW w:w="1417" w:type="dxa"/>
            <w:vAlign w:val="center"/>
          </w:tcPr>
          <w:p w:rsidR="007304FD" w:rsidRPr="00F23371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3371">
              <w:rPr>
                <w:rFonts w:ascii="Times New Roman" w:hAnsi="Times New Roman" w:cs="Times New Roman"/>
                <w:sz w:val="20"/>
                <w:szCs w:val="20"/>
              </w:rPr>
              <w:t>Региональное исследование на основе анализа региональных показателей</w:t>
            </w:r>
          </w:p>
        </w:tc>
        <w:tc>
          <w:tcPr>
            <w:tcW w:w="1842" w:type="dxa"/>
            <w:vAlign w:val="center"/>
          </w:tcPr>
          <w:p w:rsidR="007304FD" w:rsidRPr="00F23371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 с признаками необъективности проведения процедур</w:t>
            </w:r>
          </w:p>
        </w:tc>
        <w:tc>
          <w:tcPr>
            <w:tcW w:w="709" w:type="dxa"/>
            <w:vAlign w:val="center"/>
          </w:tcPr>
          <w:p w:rsidR="007304FD" w:rsidRPr="00F23371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4-11</w:t>
            </w:r>
          </w:p>
        </w:tc>
        <w:tc>
          <w:tcPr>
            <w:tcW w:w="992" w:type="dxa"/>
            <w:vAlign w:val="center"/>
          </w:tcPr>
          <w:p w:rsidR="007304FD" w:rsidRPr="00F23371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3371">
              <w:rPr>
                <w:rFonts w:ascii="Times New Roman" w:hAnsi="Times New Roman" w:cs="Times New Roman"/>
                <w:sz w:val="20"/>
                <w:szCs w:val="20"/>
              </w:rPr>
              <w:t>Июль 2021 года</w:t>
            </w:r>
          </w:p>
        </w:tc>
        <w:tc>
          <w:tcPr>
            <w:tcW w:w="1588" w:type="dxa"/>
            <w:vAlign w:val="center"/>
          </w:tcPr>
          <w:p w:rsidR="007304FD" w:rsidRPr="00F23371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48D3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результатов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региональных оценочных процедур</w:t>
            </w:r>
          </w:p>
        </w:tc>
        <w:tc>
          <w:tcPr>
            <w:tcW w:w="1247" w:type="dxa"/>
            <w:vAlign w:val="center"/>
          </w:tcPr>
          <w:p w:rsidR="007304FD" w:rsidRPr="00F23371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vAlign w:val="center"/>
          </w:tcPr>
          <w:p w:rsidR="007304FD" w:rsidRPr="00F23371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2" w:type="dxa"/>
            <w:vAlign w:val="center"/>
          </w:tcPr>
          <w:p w:rsidR="007304FD" w:rsidRPr="00F23371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3371">
              <w:rPr>
                <w:rFonts w:ascii="Times New Roman" w:hAnsi="Times New Roman" w:cs="Times New Roman"/>
                <w:sz w:val="20"/>
                <w:szCs w:val="20"/>
              </w:rPr>
              <w:t>Все ОО</w:t>
            </w:r>
          </w:p>
        </w:tc>
        <w:tc>
          <w:tcPr>
            <w:tcW w:w="1531" w:type="dxa"/>
            <w:vAlign w:val="center"/>
          </w:tcPr>
          <w:p w:rsidR="007304FD" w:rsidRPr="00F23371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23371">
              <w:rPr>
                <w:rFonts w:ascii="Times New Roman" w:hAnsi="Times New Roman" w:cs="Times New Roman"/>
                <w:sz w:val="20"/>
                <w:szCs w:val="20"/>
              </w:rPr>
              <w:t>Информационная справка</w:t>
            </w:r>
          </w:p>
        </w:tc>
      </w:tr>
      <w:tr w:rsidR="007304FD" w:rsidRPr="00CE2AF9" w:rsidTr="00B17974">
        <w:trPr>
          <w:trHeight w:val="78"/>
        </w:trPr>
        <w:tc>
          <w:tcPr>
            <w:tcW w:w="14742" w:type="dxa"/>
            <w:gridSpan w:val="11"/>
          </w:tcPr>
          <w:p w:rsidR="007304FD" w:rsidRPr="00CE2AF9" w:rsidRDefault="007304FD" w:rsidP="007304FD">
            <w:pPr>
              <w:keepNext/>
              <w:spacing w:before="120" w:after="120"/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</w:pPr>
            <w:r w:rsidRPr="00CE2AF9">
              <w:rPr>
                <w:rFonts w:ascii="Times New Roman" w:hAnsi="Times New Roman" w:cs="Times New Roman"/>
                <w:b/>
                <w:i/>
                <w:sz w:val="24"/>
                <w:szCs w:val="20"/>
              </w:rPr>
              <w:lastRenderedPageBreak/>
              <w:t>Первое полугодие 2021-2022 учебного года (по учебным полугодиям)</w:t>
            </w:r>
          </w:p>
        </w:tc>
      </w:tr>
      <w:tr w:rsidR="007304FD" w:rsidRPr="005569D5" w:rsidTr="00B17974">
        <w:tc>
          <w:tcPr>
            <w:tcW w:w="14742" w:type="dxa"/>
            <w:gridSpan w:val="11"/>
            <w:shd w:val="clear" w:color="auto" w:fill="auto"/>
            <w:vAlign w:val="center"/>
          </w:tcPr>
          <w:p w:rsidR="007304FD" w:rsidRDefault="007304FD" w:rsidP="007304FD">
            <w:pPr>
              <w:spacing w:before="120" w:after="1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CE2A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063447"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Региональные процедуры оценки образовательных достижений, анализ результатов</w:t>
            </w:r>
          </w:p>
        </w:tc>
      </w:tr>
      <w:tr w:rsidR="007304FD" w:rsidRPr="005569D5" w:rsidTr="00B17974">
        <w:trPr>
          <w:trHeight w:val="1907"/>
        </w:trPr>
        <w:tc>
          <w:tcPr>
            <w:tcW w:w="539" w:type="dxa"/>
            <w:shd w:val="clear" w:color="auto" w:fill="auto"/>
            <w:vAlign w:val="center"/>
          </w:tcPr>
          <w:p w:rsidR="007304FD" w:rsidRPr="00E73CB8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155" w:type="dxa"/>
            <w:shd w:val="clear" w:color="auto" w:fill="auto"/>
          </w:tcPr>
          <w:p w:rsidR="007304FD" w:rsidRPr="00E73CB8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Мониторинговое исследование определения уровня подготовки обучающихся 10 классов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304FD" w:rsidRPr="00E73CB8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3CB8">
              <w:rPr>
                <w:rFonts w:ascii="Times New Roman" w:hAnsi="Times New Roman" w:cs="Times New Roman"/>
                <w:sz w:val="20"/>
                <w:szCs w:val="20"/>
              </w:rPr>
              <w:t>Рубежный контроль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7304FD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этап:</w:t>
            </w:r>
          </w:p>
          <w:p w:rsidR="007304FD" w:rsidRPr="00E73CB8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3CB8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(базовый и углубленный уровни)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04FD" w:rsidRPr="00E73CB8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3CB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7304FD" w:rsidRPr="00E73CB8" w:rsidRDefault="007304FD" w:rsidP="007304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  <w:r w:rsidRPr="00930E0B">
              <w:rPr>
                <w:rFonts w:ascii="Times New Roman" w:hAnsi="Times New Roman" w:cs="Times New Roman"/>
                <w:sz w:val="20"/>
                <w:szCs w:val="20"/>
              </w:rPr>
              <w:t xml:space="preserve"> 2021 года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304FD" w:rsidRPr="00E73CB8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>Диагностическ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427404">
              <w:rPr>
                <w:rFonts w:ascii="Times New Roman" w:hAnsi="Times New Roman" w:cs="Times New Roman"/>
                <w:sz w:val="20"/>
                <w:szCs w:val="20"/>
              </w:rPr>
              <w:t xml:space="preserve"> 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а, анкетирование обучающихся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304FD" w:rsidRPr="00E73CB8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2D0">
              <w:rPr>
                <w:rFonts w:ascii="Times New Roman" w:hAnsi="Times New Roman" w:cs="Times New Roman"/>
                <w:sz w:val="20"/>
                <w:szCs w:val="20"/>
              </w:rPr>
              <w:t>Школьный</w:t>
            </w:r>
            <w:r w:rsidRPr="00063447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304FD" w:rsidRPr="00E73CB8" w:rsidRDefault="007304FD" w:rsidP="007304FD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73CB8">
              <w:rPr>
                <w:rFonts w:ascii="Times New Roman" w:eastAsia="Calibri" w:hAnsi="Times New Roman" w:cs="Times New Roman"/>
                <w:sz w:val="20"/>
                <w:szCs w:val="20"/>
              </w:rPr>
              <w:t>Привлечение независимых наблюдателей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7304FD" w:rsidRPr="00084F42" w:rsidRDefault="007304FD" w:rsidP="007304F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63447">
              <w:rPr>
                <w:rFonts w:ascii="Times New Roman" w:eastAsia="Calibri" w:hAnsi="Times New Roman" w:cs="Times New Roman"/>
                <w:sz w:val="20"/>
                <w:szCs w:val="20"/>
              </w:rPr>
              <w:t>Все ОО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7304FD" w:rsidRPr="00084F42" w:rsidRDefault="007304FD" w:rsidP="007304FD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Аналитическая справка</w:t>
            </w:r>
          </w:p>
        </w:tc>
      </w:tr>
      <w:tr w:rsidR="007304FD" w:rsidRPr="005569D5" w:rsidTr="00B17974">
        <w:trPr>
          <w:cantSplit/>
          <w:trHeight w:val="454"/>
        </w:trPr>
        <w:tc>
          <w:tcPr>
            <w:tcW w:w="14742" w:type="dxa"/>
            <w:gridSpan w:val="11"/>
            <w:vAlign w:val="center"/>
          </w:tcPr>
          <w:p w:rsidR="007304FD" w:rsidRPr="005A3586" w:rsidRDefault="007304FD" w:rsidP="007304F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58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IV.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Социологические исследования</w:t>
            </w:r>
          </w:p>
        </w:tc>
      </w:tr>
      <w:tr w:rsidR="007304FD" w:rsidRPr="005569D5" w:rsidTr="00B17974">
        <w:trPr>
          <w:cantSplit/>
          <w:trHeight w:val="1134"/>
        </w:trPr>
        <w:tc>
          <w:tcPr>
            <w:tcW w:w="539" w:type="dxa"/>
            <w:vAlign w:val="center"/>
          </w:tcPr>
          <w:p w:rsidR="007304FD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155" w:type="dxa"/>
          </w:tcPr>
          <w:p w:rsidR="007304FD" w:rsidRPr="00CE2AF9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2AF9">
              <w:rPr>
                <w:rFonts w:ascii="Times New Roman" w:hAnsi="Times New Roman" w:cs="Times New Roman"/>
                <w:sz w:val="20"/>
                <w:szCs w:val="20"/>
              </w:rPr>
              <w:t>Социально-психологическое тестирование обучающихся, направленное на раннее выявление употребления наркотических средств</w:t>
            </w:r>
          </w:p>
        </w:tc>
        <w:tc>
          <w:tcPr>
            <w:tcW w:w="1417" w:type="dxa"/>
            <w:vAlign w:val="center"/>
          </w:tcPr>
          <w:p w:rsidR="007304FD" w:rsidRPr="005569D5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sz w:val="20"/>
                <w:szCs w:val="20"/>
              </w:rPr>
              <w:t>Анкетирование обучающихся</w:t>
            </w:r>
          </w:p>
        </w:tc>
        <w:tc>
          <w:tcPr>
            <w:tcW w:w="1842" w:type="dxa"/>
            <w:vAlign w:val="center"/>
          </w:tcPr>
          <w:p w:rsidR="007304FD" w:rsidRPr="005569D5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F23371">
              <w:rPr>
                <w:rFonts w:ascii="Times New Roman" w:hAnsi="Times New Roman" w:cs="Times New Roman"/>
                <w:sz w:val="20"/>
                <w:szCs w:val="20"/>
              </w:rPr>
              <w:t>рупп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 риска</w:t>
            </w:r>
            <w:r w:rsidRPr="00F23371">
              <w:rPr>
                <w:rFonts w:ascii="Times New Roman" w:hAnsi="Times New Roman" w:cs="Times New Roman"/>
                <w:sz w:val="20"/>
                <w:szCs w:val="20"/>
              </w:rPr>
              <w:t xml:space="preserve"> по употреблению наркотических средств и психотропных веществ</w:t>
            </w:r>
          </w:p>
        </w:tc>
        <w:tc>
          <w:tcPr>
            <w:tcW w:w="709" w:type="dxa"/>
          </w:tcPr>
          <w:p w:rsidR="007304FD" w:rsidRPr="005569D5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от 13 до 18 лет </w:t>
            </w:r>
          </w:p>
        </w:tc>
        <w:tc>
          <w:tcPr>
            <w:tcW w:w="992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 2021</w:t>
            </w:r>
            <w:r w:rsidRPr="005569D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1588" w:type="dxa"/>
            <w:vAlign w:val="center"/>
          </w:tcPr>
          <w:p w:rsidR="007304FD" w:rsidRPr="005569D5" w:rsidRDefault="007304FD" w:rsidP="007304F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sz w:val="20"/>
                <w:szCs w:val="20"/>
              </w:rPr>
              <w:t>Социально-психологическое тестирование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компьютерной форме</w:t>
            </w:r>
          </w:p>
        </w:tc>
        <w:tc>
          <w:tcPr>
            <w:tcW w:w="1247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Региональный уровень</w:t>
            </w:r>
          </w:p>
        </w:tc>
        <w:tc>
          <w:tcPr>
            <w:tcW w:w="1560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2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69D5">
              <w:rPr>
                <w:rFonts w:ascii="Times New Roman" w:hAnsi="Times New Roman" w:cs="Times New Roman"/>
                <w:sz w:val="20"/>
                <w:szCs w:val="20"/>
              </w:rPr>
              <w:t>Все ОО</w:t>
            </w:r>
          </w:p>
        </w:tc>
        <w:tc>
          <w:tcPr>
            <w:tcW w:w="1531" w:type="dxa"/>
            <w:vAlign w:val="center"/>
          </w:tcPr>
          <w:p w:rsidR="007304FD" w:rsidRPr="005569D5" w:rsidRDefault="007304FD" w:rsidP="007304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1C8B">
              <w:rPr>
                <w:rFonts w:ascii="Times New Roman" w:hAnsi="Times New Roman" w:cs="Times New Roman"/>
                <w:sz w:val="20"/>
                <w:szCs w:val="20"/>
              </w:rPr>
              <w:t>Информационная справка</w:t>
            </w:r>
          </w:p>
        </w:tc>
      </w:tr>
    </w:tbl>
    <w:p w:rsidR="000F4FCC" w:rsidRDefault="000F4FCC" w:rsidP="003A1547">
      <w:pPr>
        <w:spacing w:after="0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0F4FCC" w:rsidRPr="00400C6A" w:rsidRDefault="000F4FCC" w:rsidP="003A1547">
      <w:pPr>
        <w:spacing w:after="0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sectPr w:rsidR="000F4FCC" w:rsidRPr="00400C6A" w:rsidSect="005739D6">
      <w:pgSz w:w="16838" w:h="11906" w:orient="landscape"/>
      <w:pgMar w:top="1559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B3F" w:rsidRDefault="004E4B3F" w:rsidP="00CE0494">
      <w:pPr>
        <w:spacing w:after="0" w:line="240" w:lineRule="auto"/>
      </w:pPr>
      <w:r>
        <w:separator/>
      </w:r>
    </w:p>
  </w:endnote>
  <w:endnote w:type="continuationSeparator" w:id="0">
    <w:p w:rsidR="004E4B3F" w:rsidRDefault="004E4B3F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B3F" w:rsidRDefault="004E4B3F" w:rsidP="00CE0494">
      <w:pPr>
        <w:spacing w:after="0" w:line="240" w:lineRule="auto"/>
      </w:pPr>
      <w:r>
        <w:separator/>
      </w:r>
    </w:p>
  </w:footnote>
  <w:footnote w:type="continuationSeparator" w:id="0">
    <w:p w:rsidR="004E4B3F" w:rsidRDefault="004E4B3F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7857944"/>
      <w:docPartObj>
        <w:docPartGallery w:val="Page Numbers (Top of Page)"/>
        <w:docPartUnique/>
      </w:docPartObj>
    </w:sdtPr>
    <w:sdtEndPr/>
    <w:sdtContent>
      <w:p w:rsidR="00CE2AF9" w:rsidRDefault="00CE2AF9" w:rsidP="00CE2A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BB3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F1674EC"/>
    <w:multiLevelType w:val="hybridMultilevel"/>
    <w:tmpl w:val="9E689500"/>
    <w:lvl w:ilvl="0" w:tplc="479EE72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3303BBE"/>
    <w:multiLevelType w:val="hybridMultilevel"/>
    <w:tmpl w:val="EA24E44A"/>
    <w:lvl w:ilvl="0" w:tplc="E52AFB20">
      <w:start w:val="1"/>
      <w:numFmt w:val="bullet"/>
      <w:lvlText w:val="–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A69"/>
    <w:rsid w:val="00012816"/>
    <w:rsid w:val="00063447"/>
    <w:rsid w:val="00076551"/>
    <w:rsid w:val="00084F42"/>
    <w:rsid w:val="00095D7C"/>
    <w:rsid w:val="000B7BBA"/>
    <w:rsid w:val="000C2529"/>
    <w:rsid w:val="000C48B3"/>
    <w:rsid w:val="000F4FCC"/>
    <w:rsid w:val="000F78FE"/>
    <w:rsid w:val="00100E9D"/>
    <w:rsid w:val="001064D8"/>
    <w:rsid w:val="001137E6"/>
    <w:rsid w:val="00143695"/>
    <w:rsid w:val="00164439"/>
    <w:rsid w:val="00187EA6"/>
    <w:rsid w:val="001B2ED5"/>
    <w:rsid w:val="001C42D2"/>
    <w:rsid w:val="001D0B4B"/>
    <w:rsid w:val="001F6050"/>
    <w:rsid w:val="00221C21"/>
    <w:rsid w:val="00247ED7"/>
    <w:rsid w:val="002542EF"/>
    <w:rsid w:val="0029096E"/>
    <w:rsid w:val="002A68B7"/>
    <w:rsid w:val="002A6CD1"/>
    <w:rsid w:val="002B7A2C"/>
    <w:rsid w:val="002E0D0D"/>
    <w:rsid w:val="0031699F"/>
    <w:rsid w:val="0033350F"/>
    <w:rsid w:val="00333F92"/>
    <w:rsid w:val="0033479A"/>
    <w:rsid w:val="00344E8E"/>
    <w:rsid w:val="00362264"/>
    <w:rsid w:val="00365C5F"/>
    <w:rsid w:val="0038489B"/>
    <w:rsid w:val="003904C0"/>
    <w:rsid w:val="00397F21"/>
    <w:rsid w:val="003A1547"/>
    <w:rsid w:val="003A499D"/>
    <w:rsid w:val="003B09C5"/>
    <w:rsid w:val="003B603F"/>
    <w:rsid w:val="003C0919"/>
    <w:rsid w:val="003C0A9C"/>
    <w:rsid w:val="003E53DF"/>
    <w:rsid w:val="003F0729"/>
    <w:rsid w:val="00400C6A"/>
    <w:rsid w:val="00401840"/>
    <w:rsid w:val="00405D58"/>
    <w:rsid w:val="00411830"/>
    <w:rsid w:val="00427404"/>
    <w:rsid w:val="00460CC8"/>
    <w:rsid w:val="004832A0"/>
    <w:rsid w:val="004845D5"/>
    <w:rsid w:val="0049062F"/>
    <w:rsid w:val="004A193E"/>
    <w:rsid w:val="004A4C05"/>
    <w:rsid w:val="004A7E4C"/>
    <w:rsid w:val="004B05C7"/>
    <w:rsid w:val="004B160B"/>
    <w:rsid w:val="004D32A5"/>
    <w:rsid w:val="004E2E9F"/>
    <w:rsid w:val="004E4B3F"/>
    <w:rsid w:val="004F6BB3"/>
    <w:rsid w:val="005017EA"/>
    <w:rsid w:val="00532294"/>
    <w:rsid w:val="0054640C"/>
    <w:rsid w:val="005739D6"/>
    <w:rsid w:val="00597F7E"/>
    <w:rsid w:val="005A3246"/>
    <w:rsid w:val="005A32B7"/>
    <w:rsid w:val="005A3586"/>
    <w:rsid w:val="005E005A"/>
    <w:rsid w:val="005F585F"/>
    <w:rsid w:val="005F6A5F"/>
    <w:rsid w:val="0061446F"/>
    <w:rsid w:val="006530FB"/>
    <w:rsid w:val="00667259"/>
    <w:rsid w:val="00671F41"/>
    <w:rsid w:val="00683C0D"/>
    <w:rsid w:val="006A6FFD"/>
    <w:rsid w:val="006B058E"/>
    <w:rsid w:val="00723BA7"/>
    <w:rsid w:val="007245FB"/>
    <w:rsid w:val="007304FD"/>
    <w:rsid w:val="007325B7"/>
    <w:rsid w:val="00737FEB"/>
    <w:rsid w:val="007416E4"/>
    <w:rsid w:val="0075227E"/>
    <w:rsid w:val="00764DBB"/>
    <w:rsid w:val="007B0A5A"/>
    <w:rsid w:val="007B2B16"/>
    <w:rsid w:val="007D77C0"/>
    <w:rsid w:val="008038E5"/>
    <w:rsid w:val="00840790"/>
    <w:rsid w:val="00871D6E"/>
    <w:rsid w:val="00887700"/>
    <w:rsid w:val="00890008"/>
    <w:rsid w:val="00893053"/>
    <w:rsid w:val="00894D55"/>
    <w:rsid w:val="008A02AE"/>
    <w:rsid w:val="008B2848"/>
    <w:rsid w:val="008B3513"/>
    <w:rsid w:val="008B59FC"/>
    <w:rsid w:val="008C0206"/>
    <w:rsid w:val="008D00EF"/>
    <w:rsid w:val="008D62CB"/>
    <w:rsid w:val="008F5C1A"/>
    <w:rsid w:val="008F7FFA"/>
    <w:rsid w:val="00930E0B"/>
    <w:rsid w:val="009477E3"/>
    <w:rsid w:val="00950639"/>
    <w:rsid w:val="00952192"/>
    <w:rsid w:val="009531A5"/>
    <w:rsid w:val="00962E48"/>
    <w:rsid w:val="009A1EF7"/>
    <w:rsid w:val="009B2237"/>
    <w:rsid w:val="009B6AFA"/>
    <w:rsid w:val="009F03AB"/>
    <w:rsid w:val="009F3899"/>
    <w:rsid w:val="00A46D15"/>
    <w:rsid w:val="00A55FA1"/>
    <w:rsid w:val="00A65393"/>
    <w:rsid w:val="00A712E0"/>
    <w:rsid w:val="00A9781B"/>
    <w:rsid w:val="00AB5010"/>
    <w:rsid w:val="00AC5D8C"/>
    <w:rsid w:val="00AD2DD8"/>
    <w:rsid w:val="00AF641D"/>
    <w:rsid w:val="00B17974"/>
    <w:rsid w:val="00B2114C"/>
    <w:rsid w:val="00B36899"/>
    <w:rsid w:val="00B40D1A"/>
    <w:rsid w:val="00B83791"/>
    <w:rsid w:val="00B8799C"/>
    <w:rsid w:val="00B94349"/>
    <w:rsid w:val="00B96AC2"/>
    <w:rsid w:val="00BA4AEB"/>
    <w:rsid w:val="00BA4C2D"/>
    <w:rsid w:val="00BC1372"/>
    <w:rsid w:val="00BC6CB7"/>
    <w:rsid w:val="00BC6D24"/>
    <w:rsid w:val="00BD04F2"/>
    <w:rsid w:val="00BE2514"/>
    <w:rsid w:val="00BE51D8"/>
    <w:rsid w:val="00C06FEA"/>
    <w:rsid w:val="00C11C8B"/>
    <w:rsid w:val="00C24327"/>
    <w:rsid w:val="00C24472"/>
    <w:rsid w:val="00C46760"/>
    <w:rsid w:val="00C63384"/>
    <w:rsid w:val="00C648FD"/>
    <w:rsid w:val="00C754CC"/>
    <w:rsid w:val="00C760C9"/>
    <w:rsid w:val="00CB0EB6"/>
    <w:rsid w:val="00CB3724"/>
    <w:rsid w:val="00CE0494"/>
    <w:rsid w:val="00CE2AF9"/>
    <w:rsid w:val="00CE5D1C"/>
    <w:rsid w:val="00CF037A"/>
    <w:rsid w:val="00CF6B92"/>
    <w:rsid w:val="00CF6F45"/>
    <w:rsid w:val="00D01EC7"/>
    <w:rsid w:val="00D03158"/>
    <w:rsid w:val="00D031E4"/>
    <w:rsid w:val="00D26576"/>
    <w:rsid w:val="00D31574"/>
    <w:rsid w:val="00DC79C1"/>
    <w:rsid w:val="00DD3361"/>
    <w:rsid w:val="00E04777"/>
    <w:rsid w:val="00E11241"/>
    <w:rsid w:val="00E16079"/>
    <w:rsid w:val="00E16DFA"/>
    <w:rsid w:val="00E24A66"/>
    <w:rsid w:val="00E25405"/>
    <w:rsid w:val="00E36961"/>
    <w:rsid w:val="00E44ED4"/>
    <w:rsid w:val="00E45A69"/>
    <w:rsid w:val="00E73CB8"/>
    <w:rsid w:val="00E748D3"/>
    <w:rsid w:val="00E810C9"/>
    <w:rsid w:val="00E81663"/>
    <w:rsid w:val="00E97E5F"/>
    <w:rsid w:val="00EA286E"/>
    <w:rsid w:val="00F23371"/>
    <w:rsid w:val="00F26DEB"/>
    <w:rsid w:val="00F36AB6"/>
    <w:rsid w:val="00F402D0"/>
    <w:rsid w:val="00F53296"/>
    <w:rsid w:val="00F53C09"/>
    <w:rsid w:val="00F621D5"/>
    <w:rsid w:val="00F658B5"/>
    <w:rsid w:val="00F9663F"/>
    <w:rsid w:val="00FA30A2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F2B6D"/>
  <w15:docId w15:val="{C78113B1-F710-4E09-9674-9EEB99759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!&#1040;!%20&#1054;&#1092;&#1086;&#1088;&#1084;&#1083;&#1077;&#1085;&#1080;&#1077;%20&#1076;&#1086;&#1082;&#1091;&#1084;&#1077;&#1085;&#1090;&#1086;&#1074;\!&#1064;&#1040;&#1041;&#1051;&#1054;&#1053;&#1067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FE4A6-02FF-47EB-94EA-1C58A0A2D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293</TotalTime>
  <Pages>1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Сергеевна Потапова</dc:creator>
  <cp:lastModifiedBy>ADMIN</cp:lastModifiedBy>
  <cp:revision>21</cp:revision>
  <cp:lastPrinted>2021-02-19T06:30:00Z</cp:lastPrinted>
  <dcterms:created xsi:type="dcterms:W3CDTF">2021-02-16T09:26:00Z</dcterms:created>
  <dcterms:modified xsi:type="dcterms:W3CDTF">2021-03-03T13:59:00Z</dcterms:modified>
</cp:coreProperties>
</file>